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6D3" w:rsidRDefault="001376D3" w:rsidP="00EB6C71">
      <w:pPr>
        <w:rPr>
          <w:rFonts w:ascii="Arial" w:hAnsi="Arial" w:cs="Arial"/>
          <w:iCs/>
          <w:sz w:val="24"/>
          <w:szCs w:val="24"/>
        </w:rPr>
      </w:pPr>
      <w:r w:rsidRPr="00EB6C71">
        <w:rPr>
          <w:rFonts w:ascii="Arial" w:hAnsi="Arial" w:cs="Arial"/>
          <w:iCs/>
          <w:sz w:val="24"/>
          <w:szCs w:val="24"/>
        </w:rPr>
        <w:t xml:space="preserve">Ofício nº </w:t>
      </w:r>
      <w:r w:rsidR="00EB6C71" w:rsidRPr="00EB6C71">
        <w:rPr>
          <w:rFonts w:ascii="Arial" w:hAnsi="Arial" w:cs="Arial"/>
          <w:iCs/>
          <w:sz w:val="24"/>
          <w:szCs w:val="24"/>
        </w:rPr>
        <w:t>300</w:t>
      </w:r>
      <w:r w:rsidR="00F22DAC" w:rsidRPr="00EB6C71">
        <w:rPr>
          <w:rFonts w:ascii="Arial" w:hAnsi="Arial" w:cs="Arial"/>
          <w:iCs/>
          <w:sz w:val="24"/>
          <w:szCs w:val="24"/>
        </w:rPr>
        <w:t>/</w:t>
      </w:r>
      <w:r w:rsidRPr="00EB6C71">
        <w:rPr>
          <w:rFonts w:ascii="Arial" w:hAnsi="Arial" w:cs="Arial"/>
          <w:iCs/>
          <w:sz w:val="24"/>
          <w:szCs w:val="24"/>
        </w:rPr>
        <w:t>20</w:t>
      </w:r>
      <w:r w:rsidR="00DD5B44" w:rsidRPr="00EB6C71">
        <w:rPr>
          <w:rFonts w:ascii="Arial" w:hAnsi="Arial" w:cs="Arial"/>
          <w:iCs/>
          <w:sz w:val="24"/>
          <w:szCs w:val="24"/>
        </w:rPr>
        <w:t>2</w:t>
      </w:r>
      <w:r w:rsidR="002C0B74" w:rsidRPr="00EB6C71">
        <w:rPr>
          <w:rFonts w:ascii="Arial" w:hAnsi="Arial" w:cs="Arial"/>
          <w:iCs/>
          <w:sz w:val="24"/>
          <w:szCs w:val="24"/>
        </w:rPr>
        <w:t>4</w:t>
      </w:r>
      <w:r w:rsidRPr="00EB6C71">
        <w:rPr>
          <w:rFonts w:ascii="Arial" w:hAnsi="Arial" w:cs="Arial"/>
          <w:iCs/>
          <w:sz w:val="24"/>
          <w:szCs w:val="24"/>
        </w:rPr>
        <w:t>-CAPADR</w:t>
      </w:r>
    </w:p>
    <w:p w:rsidR="00EB6C71" w:rsidRPr="00EB6C71" w:rsidRDefault="00EB6C71" w:rsidP="00EB6C71">
      <w:pPr>
        <w:rPr>
          <w:rFonts w:ascii="Arial" w:hAnsi="Arial" w:cs="Arial"/>
          <w:iCs/>
          <w:sz w:val="24"/>
          <w:szCs w:val="24"/>
        </w:rPr>
      </w:pPr>
    </w:p>
    <w:p w:rsidR="004D359E" w:rsidRPr="003E01BA" w:rsidRDefault="00FA44DF" w:rsidP="003E01BA">
      <w:pPr>
        <w:jc w:val="right"/>
        <w:rPr>
          <w:rFonts w:ascii="Arial" w:hAnsi="Arial" w:cs="Arial"/>
          <w:iCs/>
          <w:sz w:val="24"/>
          <w:szCs w:val="24"/>
        </w:rPr>
      </w:pPr>
      <w:r w:rsidRPr="003E01BA">
        <w:rPr>
          <w:rFonts w:ascii="Arial" w:hAnsi="Arial" w:cs="Arial"/>
          <w:iCs/>
          <w:sz w:val="24"/>
          <w:szCs w:val="24"/>
        </w:rPr>
        <w:t xml:space="preserve">Brasília, em </w:t>
      </w:r>
      <w:r w:rsidR="009A5B96" w:rsidRPr="003E01BA">
        <w:rPr>
          <w:rFonts w:ascii="Arial" w:hAnsi="Arial" w:cs="Arial"/>
          <w:iCs/>
          <w:sz w:val="24"/>
          <w:szCs w:val="24"/>
        </w:rPr>
        <w:t>1</w:t>
      </w:r>
      <w:r w:rsidR="003E01BA">
        <w:rPr>
          <w:rFonts w:ascii="Arial" w:hAnsi="Arial" w:cs="Arial"/>
          <w:iCs/>
          <w:sz w:val="24"/>
          <w:szCs w:val="24"/>
        </w:rPr>
        <w:t>9</w:t>
      </w:r>
      <w:r w:rsidR="003E7BC5" w:rsidRPr="003E01BA">
        <w:rPr>
          <w:rFonts w:ascii="Arial" w:hAnsi="Arial" w:cs="Arial"/>
          <w:iCs/>
          <w:sz w:val="24"/>
          <w:szCs w:val="24"/>
        </w:rPr>
        <w:t xml:space="preserve"> de </w:t>
      </w:r>
      <w:r w:rsidR="009A5B96" w:rsidRPr="003E01BA">
        <w:rPr>
          <w:rFonts w:ascii="Arial" w:hAnsi="Arial" w:cs="Arial"/>
          <w:iCs/>
          <w:sz w:val="24"/>
          <w:szCs w:val="24"/>
        </w:rPr>
        <w:t xml:space="preserve">novembro </w:t>
      </w:r>
      <w:r w:rsidR="00DD5B44" w:rsidRPr="003E01BA">
        <w:rPr>
          <w:rFonts w:ascii="Arial" w:hAnsi="Arial" w:cs="Arial"/>
          <w:iCs/>
          <w:sz w:val="24"/>
          <w:szCs w:val="24"/>
        </w:rPr>
        <w:t>de 202</w:t>
      </w:r>
      <w:r w:rsidR="002C0B74" w:rsidRPr="003E01BA">
        <w:rPr>
          <w:rFonts w:ascii="Arial" w:hAnsi="Arial" w:cs="Arial"/>
          <w:iCs/>
          <w:sz w:val="24"/>
          <w:szCs w:val="24"/>
        </w:rPr>
        <w:t>4</w:t>
      </w:r>
      <w:r w:rsidR="004D359E" w:rsidRPr="003E01BA">
        <w:rPr>
          <w:rFonts w:ascii="Arial" w:hAnsi="Arial" w:cs="Arial"/>
          <w:iCs/>
          <w:sz w:val="24"/>
          <w:szCs w:val="24"/>
        </w:rPr>
        <w:t>.</w:t>
      </w:r>
    </w:p>
    <w:p w:rsidR="003207C5" w:rsidRDefault="003207C5" w:rsidP="003207C5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3207C5" w:rsidRPr="007E35F6" w:rsidRDefault="003207C5" w:rsidP="003207C5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ind w:left="180"/>
        <w:jc w:val="right"/>
        <w:rPr>
          <w:rFonts w:ascii="Arial" w:hAnsi="Arial" w:cs="Arial"/>
          <w:color w:val="000000"/>
          <w:sz w:val="24"/>
        </w:rPr>
      </w:pPr>
    </w:p>
    <w:p w:rsidR="003207C5" w:rsidRPr="007E35F6" w:rsidRDefault="003207C5" w:rsidP="003207C5">
      <w:pPr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3207C5" w:rsidRPr="007E35F6" w:rsidRDefault="003207C5" w:rsidP="003207C5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3207C5" w:rsidRDefault="003207C5" w:rsidP="003207C5">
      <w:pPr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EB6C71" w:rsidRPr="007E35F6" w:rsidRDefault="00EB6C71" w:rsidP="003207C5">
      <w:pPr>
        <w:rPr>
          <w:rFonts w:ascii="Arial" w:hAnsi="Arial" w:cs="Arial"/>
          <w:iCs/>
          <w:sz w:val="24"/>
          <w:szCs w:val="24"/>
        </w:rPr>
      </w:pPr>
    </w:p>
    <w:p w:rsidR="00EB6C71" w:rsidRDefault="00EB6C71" w:rsidP="00EB6C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/>
          <w:b/>
          <w:snapToGrid w:val="0"/>
          <w:sz w:val="24"/>
        </w:rPr>
      </w:pPr>
    </w:p>
    <w:p w:rsidR="00EB6C71" w:rsidRDefault="00EB6C71" w:rsidP="00EB6C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/>
          <w:snapToGrid w:val="0"/>
          <w:sz w:val="24"/>
        </w:rPr>
      </w:pPr>
      <w:r>
        <w:rPr>
          <w:rFonts w:ascii="Arial" w:hAnsi="Arial"/>
          <w:snapToGrid w:val="0"/>
          <w:sz w:val="24"/>
        </w:rPr>
        <w:t xml:space="preserve">Assunto: </w:t>
      </w:r>
      <w:r>
        <w:rPr>
          <w:rFonts w:ascii="Arial" w:hAnsi="Arial"/>
          <w:b/>
          <w:snapToGrid w:val="0"/>
          <w:sz w:val="24"/>
        </w:rPr>
        <w:t>Proposição</w:t>
      </w:r>
      <w:r w:rsidRPr="009A7DD9">
        <w:rPr>
          <w:rFonts w:ascii="Arial" w:hAnsi="Arial"/>
          <w:b/>
          <w:snapToGrid w:val="0"/>
          <w:sz w:val="24"/>
        </w:rPr>
        <w:t xml:space="preserve"> com pareceres divergentes</w:t>
      </w:r>
    </w:p>
    <w:p w:rsidR="00EB6C71" w:rsidRDefault="00EB6C71" w:rsidP="00EB6C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/>
          <w:snapToGrid w:val="0"/>
          <w:sz w:val="24"/>
        </w:rPr>
      </w:pPr>
    </w:p>
    <w:p w:rsidR="00EB6C71" w:rsidRDefault="00EB6C71" w:rsidP="00EB6C71">
      <w:pPr>
        <w:pStyle w:val="Corpo"/>
        <w:ind w:left="709" w:firstLine="709"/>
        <w:rPr>
          <w:color w:val="auto"/>
          <w:sz w:val="20"/>
        </w:rPr>
      </w:pPr>
    </w:p>
    <w:p w:rsidR="00EB6C71" w:rsidRPr="00EB6C71" w:rsidRDefault="00EB6C71" w:rsidP="00EB6C71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ind w:firstLine="1021"/>
        <w:rPr>
          <w:rFonts w:ascii="Arial" w:hAnsi="Arial" w:cs="Arial"/>
          <w:color w:val="000000"/>
          <w:sz w:val="24"/>
        </w:rPr>
      </w:pPr>
      <w:r w:rsidRPr="00EB6C71">
        <w:rPr>
          <w:rFonts w:ascii="Arial" w:hAnsi="Arial" w:cs="Arial"/>
          <w:color w:val="000000"/>
          <w:sz w:val="24"/>
        </w:rPr>
        <w:t>Senhor Presidente,</w:t>
      </w:r>
    </w:p>
    <w:p w:rsidR="00EB6C71" w:rsidRDefault="00EB6C71" w:rsidP="00EB6C71">
      <w:pPr>
        <w:pStyle w:val="Corpo"/>
      </w:pPr>
    </w:p>
    <w:p w:rsidR="003207C5" w:rsidRDefault="00EB6C71" w:rsidP="00EE1C3C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/>
        <w:ind w:firstLine="1021"/>
        <w:jc w:val="both"/>
        <w:rPr>
          <w:rFonts w:ascii="Arial" w:hAnsi="Arial" w:cs="Arial"/>
          <w:sz w:val="24"/>
          <w:szCs w:val="24"/>
        </w:rPr>
      </w:pPr>
      <w:r w:rsidRPr="00133284">
        <w:rPr>
          <w:rFonts w:ascii="Arial" w:hAnsi="Arial" w:cs="Arial"/>
          <w:color w:val="000000"/>
          <w:sz w:val="24"/>
        </w:rPr>
        <w:t xml:space="preserve">Comunico a Vossa Excelência que o </w:t>
      </w:r>
      <w:r w:rsidRPr="00133284">
        <w:rPr>
          <w:rFonts w:ascii="Arial" w:hAnsi="Arial" w:cs="Arial"/>
          <w:b/>
          <w:color w:val="000000"/>
          <w:sz w:val="24"/>
        </w:rPr>
        <w:t>Pr</w:t>
      </w:r>
      <w:bookmarkStart w:id="0" w:name="_GoBack"/>
      <w:bookmarkEnd w:id="0"/>
      <w:r w:rsidRPr="00133284">
        <w:rPr>
          <w:rFonts w:ascii="Arial" w:hAnsi="Arial" w:cs="Arial"/>
          <w:b/>
          <w:color w:val="000000"/>
          <w:sz w:val="24"/>
        </w:rPr>
        <w:t xml:space="preserve">ojeto de Lei nº </w:t>
      </w:r>
      <w:r>
        <w:rPr>
          <w:rFonts w:ascii="Arial" w:hAnsi="Arial" w:cs="Arial"/>
          <w:b/>
          <w:color w:val="000000"/>
          <w:sz w:val="24"/>
        </w:rPr>
        <w:t>9.362</w:t>
      </w:r>
      <w:r w:rsidRPr="00133284">
        <w:rPr>
          <w:rFonts w:ascii="Arial" w:hAnsi="Arial" w:cs="Arial"/>
          <w:color w:val="000000"/>
          <w:sz w:val="24"/>
        </w:rPr>
        <w:t>,</w:t>
      </w:r>
      <w:r>
        <w:rPr>
          <w:rFonts w:ascii="Arial" w:hAnsi="Arial" w:cs="Arial"/>
          <w:color w:val="000000"/>
          <w:sz w:val="24"/>
        </w:rPr>
        <w:t xml:space="preserve"> </w:t>
      </w:r>
      <w:r w:rsidRPr="00EB6C71">
        <w:rPr>
          <w:rFonts w:ascii="Arial" w:hAnsi="Arial" w:cs="Arial"/>
          <w:b/>
          <w:color w:val="000000"/>
          <w:sz w:val="24"/>
        </w:rPr>
        <w:t>de 2017</w:t>
      </w:r>
      <w:r>
        <w:rPr>
          <w:rFonts w:ascii="Arial" w:hAnsi="Arial" w:cs="Arial"/>
          <w:color w:val="000000"/>
          <w:sz w:val="24"/>
        </w:rPr>
        <w:t>,</w:t>
      </w:r>
      <w:r w:rsidRPr="00133284">
        <w:rPr>
          <w:rFonts w:ascii="Arial" w:hAnsi="Arial" w:cs="Arial"/>
          <w:color w:val="000000"/>
          <w:sz w:val="24"/>
        </w:rPr>
        <w:t xml:space="preserve"> </w:t>
      </w:r>
      <w:r>
        <w:rPr>
          <w:rFonts w:ascii="Arial" w:hAnsi="Arial" w:cs="Arial"/>
          <w:color w:val="000000"/>
          <w:sz w:val="24"/>
        </w:rPr>
        <w:t xml:space="preserve">do Sr. Aureo Ribeiro – Solidariedade/RJ, </w:t>
      </w:r>
      <w:r w:rsidRPr="00133284">
        <w:rPr>
          <w:rFonts w:ascii="Arial" w:hAnsi="Arial" w:cs="Arial"/>
          <w:color w:val="000000"/>
          <w:sz w:val="24"/>
        </w:rPr>
        <w:t xml:space="preserve">inicialmente despachado às Comissões para </w:t>
      </w:r>
      <w:r w:rsidRPr="00133284">
        <w:rPr>
          <w:rFonts w:ascii="Arial" w:hAnsi="Arial" w:cs="Arial"/>
          <w:b/>
          <w:color w:val="000000"/>
          <w:sz w:val="24"/>
        </w:rPr>
        <w:t>apreciação conclusiva</w:t>
      </w:r>
      <w:r w:rsidRPr="00133284">
        <w:rPr>
          <w:rFonts w:ascii="Arial" w:hAnsi="Arial" w:cs="Arial"/>
          <w:color w:val="000000"/>
          <w:sz w:val="24"/>
        </w:rPr>
        <w:t xml:space="preserve">, nos termos do art. 24, II, do Regimento Interno da Câmara dos Deputados, decaiu dessa condição, por ter recebido </w:t>
      </w:r>
      <w:r w:rsidRPr="00133284">
        <w:rPr>
          <w:rFonts w:ascii="Arial" w:hAnsi="Arial" w:cs="Arial"/>
          <w:b/>
          <w:color w:val="000000"/>
          <w:sz w:val="24"/>
        </w:rPr>
        <w:t>pareceres divergentes</w:t>
      </w:r>
      <w:r w:rsidRPr="00133284">
        <w:rPr>
          <w:rFonts w:ascii="Arial" w:hAnsi="Arial" w:cs="Arial"/>
          <w:color w:val="000000"/>
          <w:sz w:val="24"/>
        </w:rPr>
        <w:t xml:space="preserve"> na</w:t>
      </w:r>
      <w:r>
        <w:rPr>
          <w:rFonts w:ascii="Arial" w:hAnsi="Arial" w:cs="Arial"/>
          <w:color w:val="000000"/>
          <w:sz w:val="24"/>
        </w:rPr>
        <w:t>s comissões</w:t>
      </w:r>
      <w:r w:rsidRPr="00133284">
        <w:rPr>
          <w:rFonts w:ascii="Arial" w:hAnsi="Arial" w:cs="Arial"/>
          <w:color w:val="000000"/>
          <w:sz w:val="24"/>
        </w:rPr>
        <w:t xml:space="preserve"> que </w:t>
      </w:r>
      <w:r>
        <w:rPr>
          <w:rFonts w:ascii="Arial" w:hAnsi="Arial" w:cs="Arial"/>
          <w:color w:val="000000"/>
          <w:sz w:val="24"/>
        </w:rPr>
        <w:t xml:space="preserve">lhe apreciaram o mérito e, em consequência, estará sujeito à apreciação do Plenário, </w:t>
      </w:r>
      <w:r w:rsidRPr="00133284">
        <w:rPr>
          <w:rFonts w:ascii="Arial" w:hAnsi="Arial" w:cs="Arial"/>
          <w:color w:val="000000"/>
          <w:sz w:val="24"/>
        </w:rPr>
        <w:t>com base na alínea “g”, inciso II, do referido art. 24</w:t>
      </w:r>
      <w:r>
        <w:rPr>
          <w:rFonts w:ascii="Arial" w:hAnsi="Arial" w:cs="Arial"/>
          <w:color w:val="000000"/>
          <w:sz w:val="24"/>
        </w:rPr>
        <w:t>.</w:t>
      </w:r>
    </w:p>
    <w:p w:rsidR="003207C5" w:rsidRDefault="003207C5" w:rsidP="003207C5">
      <w:pPr>
        <w:spacing w:line="360" w:lineRule="auto"/>
        <w:ind w:firstLine="1423"/>
        <w:jc w:val="both"/>
        <w:rPr>
          <w:rFonts w:ascii="Arial" w:hAnsi="Arial" w:cs="Arial"/>
          <w:sz w:val="24"/>
          <w:szCs w:val="24"/>
        </w:rPr>
      </w:pPr>
    </w:p>
    <w:p w:rsidR="003207C5" w:rsidRPr="003114DC" w:rsidRDefault="003207C5" w:rsidP="003207C5">
      <w:pPr>
        <w:spacing w:line="360" w:lineRule="auto"/>
        <w:ind w:firstLine="1423"/>
        <w:jc w:val="both"/>
        <w:rPr>
          <w:rFonts w:ascii="Arial" w:hAnsi="Arial" w:cs="Arial"/>
          <w:sz w:val="24"/>
          <w:szCs w:val="24"/>
        </w:rPr>
      </w:pPr>
    </w:p>
    <w:p w:rsidR="003207C5" w:rsidRPr="003114DC" w:rsidRDefault="003207C5" w:rsidP="003207C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14DC">
        <w:rPr>
          <w:rFonts w:ascii="Arial" w:hAnsi="Arial" w:cs="Arial"/>
          <w:sz w:val="24"/>
          <w:szCs w:val="24"/>
        </w:rPr>
        <w:t>Respeitosamente,</w:t>
      </w:r>
    </w:p>
    <w:p w:rsidR="003A279E" w:rsidRPr="005D0DCF" w:rsidRDefault="003A279E" w:rsidP="004108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/>
        <w:jc w:val="center"/>
        <w:rPr>
          <w:sz w:val="24"/>
          <w:szCs w:val="24"/>
        </w:rPr>
      </w:pPr>
      <w:r w:rsidRPr="005D0DCF"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766D4A" wp14:editId="574B7B1C">
            <wp:simplePos x="0" y="0"/>
            <wp:positionH relativeFrom="page">
              <wp:posOffset>3351530</wp:posOffset>
            </wp:positionH>
            <wp:positionV relativeFrom="paragraph">
              <wp:posOffset>105761</wp:posOffset>
            </wp:positionV>
            <wp:extent cx="856800" cy="619200"/>
            <wp:effectExtent l="0" t="0" r="635" b="0"/>
            <wp:wrapSquare wrapText="bothSides"/>
            <wp:docPr id="2" name="Imagem 2" descr="Desenho de rosto de pessoa visto de per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rosto de pessoa visto de perto&#10;&#10;Descrição gerada automaticamente com confiança média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800" cy="6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279E" w:rsidRPr="005D0DCF" w:rsidRDefault="003A279E" w:rsidP="004108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/>
        <w:jc w:val="center"/>
        <w:rPr>
          <w:sz w:val="24"/>
          <w:szCs w:val="24"/>
        </w:rPr>
      </w:pPr>
    </w:p>
    <w:p w:rsidR="003A279E" w:rsidRPr="005D0DCF" w:rsidRDefault="003A279E" w:rsidP="004108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/>
        <w:jc w:val="center"/>
        <w:rPr>
          <w:sz w:val="24"/>
          <w:szCs w:val="24"/>
        </w:rPr>
      </w:pPr>
    </w:p>
    <w:p w:rsidR="003A279E" w:rsidRPr="003E01BA" w:rsidRDefault="003A279E" w:rsidP="003E01BA">
      <w:pPr>
        <w:spacing w:line="360" w:lineRule="auto"/>
        <w:ind w:firstLine="227"/>
        <w:jc w:val="center"/>
        <w:rPr>
          <w:rFonts w:ascii="Arial" w:hAnsi="Arial" w:cs="Arial"/>
          <w:sz w:val="24"/>
          <w:szCs w:val="24"/>
        </w:rPr>
      </w:pPr>
      <w:proofErr w:type="gramStart"/>
      <w:r w:rsidRPr="003E01BA">
        <w:rPr>
          <w:rFonts w:ascii="Arial" w:hAnsi="Arial" w:cs="Arial"/>
          <w:sz w:val="24"/>
          <w:szCs w:val="24"/>
        </w:rPr>
        <w:t>Dep. Evair Vieira</w:t>
      </w:r>
      <w:proofErr w:type="gramEnd"/>
      <w:r w:rsidRPr="003E01BA">
        <w:rPr>
          <w:rFonts w:ascii="Arial" w:hAnsi="Arial" w:cs="Arial"/>
          <w:sz w:val="24"/>
          <w:szCs w:val="24"/>
        </w:rPr>
        <w:t xml:space="preserve"> de Melo - PP/ES</w:t>
      </w:r>
      <w:r w:rsidR="004108D0" w:rsidRPr="003E01BA">
        <w:rPr>
          <w:rFonts w:ascii="Arial" w:hAnsi="Arial" w:cs="Arial"/>
          <w:sz w:val="24"/>
          <w:szCs w:val="24"/>
        </w:rPr>
        <w:br/>
      </w:r>
      <w:r w:rsidRPr="003E01BA">
        <w:rPr>
          <w:rFonts w:ascii="Arial" w:hAnsi="Arial" w:cs="Arial"/>
          <w:sz w:val="24"/>
          <w:szCs w:val="24"/>
        </w:rPr>
        <w:t>Presidente</w:t>
      </w:r>
    </w:p>
    <w:p w:rsidR="003A279E" w:rsidRPr="00B761A2" w:rsidRDefault="003A279E" w:rsidP="004108D0">
      <w:pPr>
        <w:widowControl w:val="0"/>
        <w:tabs>
          <w:tab w:val="left" w:pos="72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spacing w:after="120" w:line="300" w:lineRule="auto"/>
        <w:jc w:val="center"/>
        <w:rPr>
          <w:rFonts w:eastAsia="Arial"/>
          <w:color w:val="000000"/>
          <w:sz w:val="22"/>
          <w:szCs w:val="22"/>
          <w:lang w:bidi="pt-BR"/>
        </w:rPr>
      </w:pPr>
    </w:p>
    <w:sectPr w:rsidR="003A279E" w:rsidRPr="00B761A2" w:rsidSect="005D0DCF">
      <w:headerReference w:type="default" r:id="rId9"/>
      <w:footerReference w:type="default" r:id="rId10"/>
      <w:footnotePr>
        <w:pos w:val="beneathText"/>
      </w:footnotePr>
      <w:pgSz w:w="11905" w:h="16837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6CF" w:rsidRDefault="005726CF">
      <w:r>
        <w:separator/>
      </w:r>
    </w:p>
  </w:endnote>
  <w:endnote w:type="continuationSeparator" w:id="0">
    <w:p w:rsidR="005726CF" w:rsidRDefault="00572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6CF" w:rsidRDefault="005726CF">
      <w:r>
        <w:separator/>
      </w:r>
    </w:p>
  </w:footnote>
  <w:footnote w:type="continuationSeparator" w:id="0">
    <w:p w:rsidR="005726CF" w:rsidRDefault="00572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DCF" w:rsidRPr="00B761A2" w:rsidRDefault="005D0DCF" w:rsidP="005D0DCF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rPr>
        <w:rFonts w:ascii="Arial" w:hAnsi="Arial"/>
        <w:color w:val="000000"/>
        <w:sz w:val="22"/>
        <w:szCs w:val="22"/>
      </w:rPr>
    </w:pPr>
    <w:r w:rsidRPr="00B761A2">
      <w:rPr>
        <w:noProof/>
        <w:sz w:val="22"/>
        <w:szCs w:val="22"/>
      </w:rPr>
      <w:drawing>
        <wp:inline distT="0" distB="0" distL="0" distR="0" wp14:anchorId="392B870A" wp14:editId="55E865E5">
          <wp:extent cx="6324600" cy="7334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0DCF" w:rsidRPr="00B761A2" w:rsidRDefault="005D0DCF" w:rsidP="005D0DCF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rPr>
        <w:color w:val="000000"/>
        <w:sz w:val="22"/>
        <w:szCs w:val="22"/>
      </w:rPr>
    </w:pPr>
    <w:r w:rsidRPr="00B761A2">
      <w:rPr>
        <w:color w:val="000000"/>
        <w:sz w:val="22"/>
        <w:szCs w:val="22"/>
      </w:rPr>
      <w:t>57ª Legislatura – 2ª Sessão Legislativa Ordinária</w:t>
    </w:r>
  </w:p>
  <w:p w:rsidR="0076645D" w:rsidRDefault="0076645D" w:rsidP="005D0DC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A83536"/>
    <w:multiLevelType w:val="hybridMultilevel"/>
    <w:tmpl w:val="34DC6B2E"/>
    <w:lvl w:ilvl="0" w:tplc="0416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5" w15:restartNumberingAfterBreak="0">
    <w:nsid w:val="2A583B79"/>
    <w:multiLevelType w:val="hybridMultilevel"/>
    <w:tmpl w:val="BE76562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E45C9"/>
    <w:multiLevelType w:val="hybridMultilevel"/>
    <w:tmpl w:val="F9BAEF4A"/>
    <w:lvl w:ilvl="0" w:tplc="0416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5537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CF"/>
    <w:rsid w:val="0000058B"/>
    <w:rsid w:val="00002D6F"/>
    <w:rsid w:val="00003E4B"/>
    <w:rsid w:val="000172FC"/>
    <w:rsid w:val="00027F09"/>
    <w:rsid w:val="00033FB0"/>
    <w:rsid w:val="00034C76"/>
    <w:rsid w:val="000403BB"/>
    <w:rsid w:val="00050980"/>
    <w:rsid w:val="000727C7"/>
    <w:rsid w:val="000819A0"/>
    <w:rsid w:val="00081AEC"/>
    <w:rsid w:val="00092CA1"/>
    <w:rsid w:val="00093B19"/>
    <w:rsid w:val="00095A0E"/>
    <w:rsid w:val="000A2BDA"/>
    <w:rsid w:val="000A5A47"/>
    <w:rsid w:val="000B69BC"/>
    <w:rsid w:val="000C39E2"/>
    <w:rsid w:val="000C3F39"/>
    <w:rsid w:val="000C506A"/>
    <w:rsid w:val="000C67E1"/>
    <w:rsid w:val="000D34A5"/>
    <w:rsid w:val="000E0DF9"/>
    <w:rsid w:val="000E1FA6"/>
    <w:rsid w:val="000E659C"/>
    <w:rsid w:val="000F17C4"/>
    <w:rsid w:val="001019D9"/>
    <w:rsid w:val="001039E7"/>
    <w:rsid w:val="00110D18"/>
    <w:rsid w:val="00123AC3"/>
    <w:rsid w:val="00132C6D"/>
    <w:rsid w:val="001376D3"/>
    <w:rsid w:val="001404BD"/>
    <w:rsid w:val="001454AE"/>
    <w:rsid w:val="001457DC"/>
    <w:rsid w:val="0015151F"/>
    <w:rsid w:val="0015199B"/>
    <w:rsid w:val="00151CD0"/>
    <w:rsid w:val="00153470"/>
    <w:rsid w:val="0016152E"/>
    <w:rsid w:val="001630FF"/>
    <w:rsid w:val="00164711"/>
    <w:rsid w:val="00170867"/>
    <w:rsid w:val="00175B0A"/>
    <w:rsid w:val="00177F89"/>
    <w:rsid w:val="00180951"/>
    <w:rsid w:val="00186D65"/>
    <w:rsid w:val="001906C1"/>
    <w:rsid w:val="00195C97"/>
    <w:rsid w:val="00196C52"/>
    <w:rsid w:val="00197C7B"/>
    <w:rsid w:val="001A3205"/>
    <w:rsid w:val="001A7773"/>
    <w:rsid w:val="001B0BF6"/>
    <w:rsid w:val="001B77FF"/>
    <w:rsid w:val="001D27A1"/>
    <w:rsid w:val="001D527E"/>
    <w:rsid w:val="001D58FE"/>
    <w:rsid w:val="001D7C18"/>
    <w:rsid w:val="001E2B4A"/>
    <w:rsid w:val="001E6FE0"/>
    <w:rsid w:val="001E71B6"/>
    <w:rsid w:val="001F1A63"/>
    <w:rsid w:val="001F3DF4"/>
    <w:rsid w:val="001F7F71"/>
    <w:rsid w:val="00214548"/>
    <w:rsid w:val="002269CE"/>
    <w:rsid w:val="0022791A"/>
    <w:rsid w:val="00230C51"/>
    <w:rsid w:val="00232916"/>
    <w:rsid w:val="0023486D"/>
    <w:rsid w:val="0024435A"/>
    <w:rsid w:val="00246457"/>
    <w:rsid w:val="00250608"/>
    <w:rsid w:val="00264526"/>
    <w:rsid w:val="00277068"/>
    <w:rsid w:val="00280956"/>
    <w:rsid w:val="00293C42"/>
    <w:rsid w:val="00294B39"/>
    <w:rsid w:val="002A2DC4"/>
    <w:rsid w:val="002A44E5"/>
    <w:rsid w:val="002A6DBC"/>
    <w:rsid w:val="002B007E"/>
    <w:rsid w:val="002B36F6"/>
    <w:rsid w:val="002C0B74"/>
    <w:rsid w:val="002C0B7F"/>
    <w:rsid w:val="002C2405"/>
    <w:rsid w:val="002C5B64"/>
    <w:rsid w:val="002C63C0"/>
    <w:rsid w:val="002C72AE"/>
    <w:rsid w:val="002C7D19"/>
    <w:rsid w:val="002D058F"/>
    <w:rsid w:val="002D25BB"/>
    <w:rsid w:val="002D5D16"/>
    <w:rsid w:val="002F16EC"/>
    <w:rsid w:val="00300428"/>
    <w:rsid w:val="00301B49"/>
    <w:rsid w:val="00304449"/>
    <w:rsid w:val="00305B8D"/>
    <w:rsid w:val="003140E6"/>
    <w:rsid w:val="003162DB"/>
    <w:rsid w:val="003207C5"/>
    <w:rsid w:val="00327E81"/>
    <w:rsid w:val="00331FFD"/>
    <w:rsid w:val="003358CF"/>
    <w:rsid w:val="003378B7"/>
    <w:rsid w:val="00345F33"/>
    <w:rsid w:val="00351D8E"/>
    <w:rsid w:val="0035407D"/>
    <w:rsid w:val="00360021"/>
    <w:rsid w:val="00360080"/>
    <w:rsid w:val="00383A76"/>
    <w:rsid w:val="003866E6"/>
    <w:rsid w:val="00392F7F"/>
    <w:rsid w:val="00394112"/>
    <w:rsid w:val="00396E4B"/>
    <w:rsid w:val="00397C41"/>
    <w:rsid w:val="003A279E"/>
    <w:rsid w:val="003B430F"/>
    <w:rsid w:val="003B6060"/>
    <w:rsid w:val="003C3B57"/>
    <w:rsid w:val="003C6F8A"/>
    <w:rsid w:val="003C7F0A"/>
    <w:rsid w:val="003D3BF7"/>
    <w:rsid w:val="003D5CFA"/>
    <w:rsid w:val="003D71B6"/>
    <w:rsid w:val="003E01BA"/>
    <w:rsid w:val="003E181B"/>
    <w:rsid w:val="003E7BC5"/>
    <w:rsid w:val="003F1B25"/>
    <w:rsid w:val="003F7D37"/>
    <w:rsid w:val="0040458A"/>
    <w:rsid w:val="004051C6"/>
    <w:rsid w:val="00406478"/>
    <w:rsid w:val="004108D0"/>
    <w:rsid w:val="00416487"/>
    <w:rsid w:val="00421683"/>
    <w:rsid w:val="00421E0C"/>
    <w:rsid w:val="0043140E"/>
    <w:rsid w:val="00431D20"/>
    <w:rsid w:val="00443993"/>
    <w:rsid w:val="004446E4"/>
    <w:rsid w:val="00447E57"/>
    <w:rsid w:val="0045445D"/>
    <w:rsid w:val="00455889"/>
    <w:rsid w:val="00462673"/>
    <w:rsid w:val="0046689E"/>
    <w:rsid w:val="00466B34"/>
    <w:rsid w:val="00482FB2"/>
    <w:rsid w:val="004850C8"/>
    <w:rsid w:val="004851E7"/>
    <w:rsid w:val="00487FDB"/>
    <w:rsid w:val="00490AF6"/>
    <w:rsid w:val="004910CB"/>
    <w:rsid w:val="004A7492"/>
    <w:rsid w:val="004B3D28"/>
    <w:rsid w:val="004C5F35"/>
    <w:rsid w:val="004D20AA"/>
    <w:rsid w:val="004D359E"/>
    <w:rsid w:val="004D49C9"/>
    <w:rsid w:val="004D5188"/>
    <w:rsid w:val="004D55EB"/>
    <w:rsid w:val="004E6779"/>
    <w:rsid w:val="004F49B7"/>
    <w:rsid w:val="004F5E54"/>
    <w:rsid w:val="005001C8"/>
    <w:rsid w:val="00506E89"/>
    <w:rsid w:val="005073EA"/>
    <w:rsid w:val="00507A68"/>
    <w:rsid w:val="00516D5A"/>
    <w:rsid w:val="00516EFC"/>
    <w:rsid w:val="00524E87"/>
    <w:rsid w:val="00525C76"/>
    <w:rsid w:val="0053064E"/>
    <w:rsid w:val="00531B18"/>
    <w:rsid w:val="00532111"/>
    <w:rsid w:val="0053326A"/>
    <w:rsid w:val="00533F14"/>
    <w:rsid w:val="005344EB"/>
    <w:rsid w:val="00537DE2"/>
    <w:rsid w:val="005426D5"/>
    <w:rsid w:val="0055055D"/>
    <w:rsid w:val="00553985"/>
    <w:rsid w:val="00555976"/>
    <w:rsid w:val="005574EB"/>
    <w:rsid w:val="005603CA"/>
    <w:rsid w:val="00561CC6"/>
    <w:rsid w:val="0056479E"/>
    <w:rsid w:val="00565004"/>
    <w:rsid w:val="00567524"/>
    <w:rsid w:val="00571FBB"/>
    <w:rsid w:val="005726CF"/>
    <w:rsid w:val="005741B4"/>
    <w:rsid w:val="00577F6E"/>
    <w:rsid w:val="005839FA"/>
    <w:rsid w:val="00585A77"/>
    <w:rsid w:val="00590E09"/>
    <w:rsid w:val="005A5394"/>
    <w:rsid w:val="005B46BB"/>
    <w:rsid w:val="005B7D2C"/>
    <w:rsid w:val="005C1036"/>
    <w:rsid w:val="005C3530"/>
    <w:rsid w:val="005C5A05"/>
    <w:rsid w:val="005C7218"/>
    <w:rsid w:val="005D0DCF"/>
    <w:rsid w:val="005D26D7"/>
    <w:rsid w:val="005D6969"/>
    <w:rsid w:val="005E06B9"/>
    <w:rsid w:val="005E5E3D"/>
    <w:rsid w:val="005F3FE7"/>
    <w:rsid w:val="005F6FD9"/>
    <w:rsid w:val="0060559C"/>
    <w:rsid w:val="00611FD7"/>
    <w:rsid w:val="006230DD"/>
    <w:rsid w:val="006278FF"/>
    <w:rsid w:val="0063125C"/>
    <w:rsid w:val="006451F5"/>
    <w:rsid w:val="00657457"/>
    <w:rsid w:val="00663916"/>
    <w:rsid w:val="0066483C"/>
    <w:rsid w:val="00680092"/>
    <w:rsid w:val="00680EFB"/>
    <w:rsid w:val="00686052"/>
    <w:rsid w:val="00686FC4"/>
    <w:rsid w:val="00692D5C"/>
    <w:rsid w:val="006937EC"/>
    <w:rsid w:val="00696513"/>
    <w:rsid w:val="00697D40"/>
    <w:rsid w:val="006A0A85"/>
    <w:rsid w:val="006A5EDA"/>
    <w:rsid w:val="006A65BA"/>
    <w:rsid w:val="006D1350"/>
    <w:rsid w:val="006E24E1"/>
    <w:rsid w:val="006E32E2"/>
    <w:rsid w:val="006E6BA5"/>
    <w:rsid w:val="006F6245"/>
    <w:rsid w:val="00707F31"/>
    <w:rsid w:val="007215BA"/>
    <w:rsid w:val="00727BF1"/>
    <w:rsid w:val="007615B6"/>
    <w:rsid w:val="00761CFA"/>
    <w:rsid w:val="0076265F"/>
    <w:rsid w:val="0076645D"/>
    <w:rsid w:val="007719F5"/>
    <w:rsid w:val="00775EB8"/>
    <w:rsid w:val="007779E2"/>
    <w:rsid w:val="00781F55"/>
    <w:rsid w:val="00785AB9"/>
    <w:rsid w:val="00790F40"/>
    <w:rsid w:val="007A2756"/>
    <w:rsid w:val="007A37C7"/>
    <w:rsid w:val="007B0EA4"/>
    <w:rsid w:val="007B7086"/>
    <w:rsid w:val="007C2B14"/>
    <w:rsid w:val="007C4057"/>
    <w:rsid w:val="007C422B"/>
    <w:rsid w:val="007C4596"/>
    <w:rsid w:val="007C7DA1"/>
    <w:rsid w:val="007D45A5"/>
    <w:rsid w:val="007F0249"/>
    <w:rsid w:val="007F12DE"/>
    <w:rsid w:val="007F399E"/>
    <w:rsid w:val="007F61BD"/>
    <w:rsid w:val="00805CEE"/>
    <w:rsid w:val="00812673"/>
    <w:rsid w:val="00813EAD"/>
    <w:rsid w:val="00815C1C"/>
    <w:rsid w:val="0081730E"/>
    <w:rsid w:val="0082225E"/>
    <w:rsid w:val="0082768F"/>
    <w:rsid w:val="00830613"/>
    <w:rsid w:val="00832995"/>
    <w:rsid w:val="00847C56"/>
    <w:rsid w:val="00853FCA"/>
    <w:rsid w:val="0085447D"/>
    <w:rsid w:val="00854F2E"/>
    <w:rsid w:val="008612FC"/>
    <w:rsid w:val="00875522"/>
    <w:rsid w:val="0088175B"/>
    <w:rsid w:val="0089391A"/>
    <w:rsid w:val="008B2FF1"/>
    <w:rsid w:val="008B6FD9"/>
    <w:rsid w:val="008E530F"/>
    <w:rsid w:val="008E5AFF"/>
    <w:rsid w:val="008E5C2E"/>
    <w:rsid w:val="008F0305"/>
    <w:rsid w:val="008F51CF"/>
    <w:rsid w:val="009133D5"/>
    <w:rsid w:val="009159D5"/>
    <w:rsid w:val="00927F11"/>
    <w:rsid w:val="0093627E"/>
    <w:rsid w:val="009366BA"/>
    <w:rsid w:val="00940845"/>
    <w:rsid w:val="00944E38"/>
    <w:rsid w:val="009454AE"/>
    <w:rsid w:val="009471E7"/>
    <w:rsid w:val="00952312"/>
    <w:rsid w:val="00953D0D"/>
    <w:rsid w:val="00955667"/>
    <w:rsid w:val="009575CE"/>
    <w:rsid w:val="00960722"/>
    <w:rsid w:val="009752A0"/>
    <w:rsid w:val="009826BA"/>
    <w:rsid w:val="0098402B"/>
    <w:rsid w:val="009877D7"/>
    <w:rsid w:val="0099568B"/>
    <w:rsid w:val="00995C9F"/>
    <w:rsid w:val="009975F1"/>
    <w:rsid w:val="009A1F24"/>
    <w:rsid w:val="009A5B96"/>
    <w:rsid w:val="009A650A"/>
    <w:rsid w:val="009A6A26"/>
    <w:rsid w:val="009B00CA"/>
    <w:rsid w:val="009B0C8A"/>
    <w:rsid w:val="009B52B6"/>
    <w:rsid w:val="009C1DDB"/>
    <w:rsid w:val="009C3288"/>
    <w:rsid w:val="009D2DCF"/>
    <w:rsid w:val="009D4267"/>
    <w:rsid w:val="009D6722"/>
    <w:rsid w:val="009E0CFD"/>
    <w:rsid w:val="009E717C"/>
    <w:rsid w:val="009F5E10"/>
    <w:rsid w:val="00A02652"/>
    <w:rsid w:val="00A03049"/>
    <w:rsid w:val="00A06025"/>
    <w:rsid w:val="00A11863"/>
    <w:rsid w:val="00A1650F"/>
    <w:rsid w:val="00A25CE6"/>
    <w:rsid w:val="00A36DE6"/>
    <w:rsid w:val="00A52CAC"/>
    <w:rsid w:val="00A52F6B"/>
    <w:rsid w:val="00A53428"/>
    <w:rsid w:val="00A555D2"/>
    <w:rsid w:val="00A55DBB"/>
    <w:rsid w:val="00A62023"/>
    <w:rsid w:val="00A86B73"/>
    <w:rsid w:val="00A86D38"/>
    <w:rsid w:val="00AA2595"/>
    <w:rsid w:val="00AA281F"/>
    <w:rsid w:val="00AA6231"/>
    <w:rsid w:val="00AC04AE"/>
    <w:rsid w:val="00AC375C"/>
    <w:rsid w:val="00AC7141"/>
    <w:rsid w:val="00AE2C87"/>
    <w:rsid w:val="00AE4D89"/>
    <w:rsid w:val="00AE5ABD"/>
    <w:rsid w:val="00AE7FE3"/>
    <w:rsid w:val="00AF1006"/>
    <w:rsid w:val="00B068F1"/>
    <w:rsid w:val="00B110EC"/>
    <w:rsid w:val="00B15DDF"/>
    <w:rsid w:val="00B16272"/>
    <w:rsid w:val="00B173BE"/>
    <w:rsid w:val="00B1790E"/>
    <w:rsid w:val="00B17BAB"/>
    <w:rsid w:val="00B22C8C"/>
    <w:rsid w:val="00B3614A"/>
    <w:rsid w:val="00B45F19"/>
    <w:rsid w:val="00B508D4"/>
    <w:rsid w:val="00B50D9A"/>
    <w:rsid w:val="00B50ED5"/>
    <w:rsid w:val="00B559D4"/>
    <w:rsid w:val="00B61BEE"/>
    <w:rsid w:val="00B657AD"/>
    <w:rsid w:val="00B70CB8"/>
    <w:rsid w:val="00B7461D"/>
    <w:rsid w:val="00B761A2"/>
    <w:rsid w:val="00BA1833"/>
    <w:rsid w:val="00BB2BE0"/>
    <w:rsid w:val="00BB495A"/>
    <w:rsid w:val="00BB623D"/>
    <w:rsid w:val="00BC30B3"/>
    <w:rsid w:val="00BC4F09"/>
    <w:rsid w:val="00BC6670"/>
    <w:rsid w:val="00BD5381"/>
    <w:rsid w:val="00BD5892"/>
    <w:rsid w:val="00BD6187"/>
    <w:rsid w:val="00BE314E"/>
    <w:rsid w:val="00BE5708"/>
    <w:rsid w:val="00BE5C4D"/>
    <w:rsid w:val="00BF342D"/>
    <w:rsid w:val="00BF75FA"/>
    <w:rsid w:val="00C04879"/>
    <w:rsid w:val="00C128E1"/>
    <w:rsid w:val="00C16693"/>
    <w:rsid w:val="00C2045D"/>
    <w:rsid w:val="00C21B23"/>
    <w:rsid w:val="00C23064"/>
    <w:rsid w:val="00C23BAE"/>
    <w:rsid w:val="00C27228"/>
    <w:rsid w:val="00C301D7"/>
    <w:rsid w:val="00C33B0A"/>
    <w:rsid w:val="00C446EC"/>
    <w:rsid w:val="00C51A66"/>
    <w:rsid w:val="00C51D95"/>
    <w:rsid w:val="00C535D4"/>
    <w:rsid w:val="00C5547F"/>
    <w:rsid w:val="00C611B8"/>
    <w:rsid w:val="00C64684"/>
    <w:rsid w:val="00C76AB3"/>
    <w:rsid w:val="00C777D6"/>
    <w:rsid w:val="00C8137C"/>
    <w:rsid w:val="00C92702"/>
    <w:rsid w:val="00C945E5"/>
    <w:rsid w:val="00C948DD"/>
    <w:rsid w:val="00C95D5F"/>
    <w:rsid w:val="00C962D6"/>
    <w:rsid w:val="00C976A2"/>
    <w:rsid w:val="00CE1409"/>
    <w:rsid w:val="00CE603C"/>
    <w:rsid w:val="00CE7D8D"/>
    <w:rsid w:val="00CF1529"/>
    <w:rsid w:val="00D0146A"/>
    <w:rsid w:val="00D07A6F"/>
    <w:rsid w:val="00D10349"/>
    <w:rsid w:val="00D15F22"/>
    <w:rsid w:val="00D23382"/>
    <w:rsid w:val="00D26C76"/>
    <w:rsid w:val="00D31AD7"/>
    <w:rsid w:val="00D442F9"/>
    <w:rsid w:val="00D46222"/>
    <w:rsid w:val="00D52700"/>
    <w:rsid w:val="00D54261"/>
    <w:rsid w:val="00D557D8"/>
    <w:rsid w:val="00D568AB"/>
    <w:rsid w:val="00D60BF8"/>
    <w:rsid w:val="00D6345C"/>
    <w:rsid w:val="00D64DF9"/>
    <w:rsid w:val="00D67126"/>
    <w:rsid w:val="00D73020"/>
    <w:rsid w:val="00D83E17"/>
    <w:rsid w:val="00D840D2"/>
    <w:rsid w:val="00D84683"/>
    <w:rsid w:val="00D851E1"/>
    <w:rsid w:val="00D90912"/>
    <w:rsid w:val="00D93739"/>
    <w:rsid w:val="00D9765A"/>
    <w:rsid w:val="00DA1814"/>
    <w:rsid w:val="00DA4729"/>
    <w:rsid w:val="00DA63B0"/>
    <w:rsid w:val="00DB1076"/>
    <w:rsid w:val="00DB18AF"/>
    <w:rsid w:val="00DC24E1"/>
    <w:rsid w:val="00DC2836"/>
    <w:rsid w:val="00DC2B17"/>
    <w:rsid w:val="00DC551E"/>
    <w:rsid w:val="00DC7F27"/>
    <w:rsid w:val="00DD1E3E"/>
    <w:rsid w:val="00DD32FE"/>
    <w:rsid w:val="00DD5B44"/>
    <w:rsid w:val="00DE4FA5"/>
    <w:rsid w:val="00DE5D8E"/>
    <w:rsid w:val="00DE5E62"/>
    <w:rsid w:val="00DE76AD"/>
    <w:rsid w:val="00DF4537"/>
    <w:rsid w:val="00E113DC"/>
    <w:rsid w:val="00E17AE3"/>
    <w:rsid w:val="00E17CAF"/>
    <w:rsid w:val="00E27FD3"/>
    <w:rsid w:val="00E345D3"/>
    <w:rsid w:val="00E35633"/>
    <w:rsid w:val="00E36335"/>
    <w:rsid w:val="00E53177"/>
    <w:rsid w:val="00E54FDD"/>
    <w:rsid w:val="00E565A3"/>
    <w:rsid w:val="00E62C5A"/>
    <w:rsid w:val="00E64485"/>
    <w:rsid w:val="00E65898"/>
    <w:rsid w:val="00E66183"/>
    <w:rsid w:val="00E7110C"/>
    <w:rsid w:val="00E71DBB"/>
    <w:rsid w:val="00E733A6"/>
    <w:rsid w:val="00E755E0"/>
    <w:rsid w:val="00E75BD1"/>
    <w:rsid w:val="00E828D7"/>
    <w:rsid w:val="00E83655"/>
    <w:rsid w:val="00E84CC1"/>
    <w:rsid w:val="00E87BE9"/>
    <w:rsid w:val="00E93E20"/>
    <w:rsid w:val="00E97F05"/>
    <w:rsid w:val="00EB5B10"/>
    <w:rsid w:val="00EB5CA2"/>
    <w:rsid w:val="00EB6C71"/>
    <w:rsid w:val="00EC235D"/>
    <w:rsid w:val="00EC5CE6"/>
    <w:rsid w:val="00ED4DD7"/>
    <w:rsid w:val="00ED5134"/>
    <w:rsid w:val="00EE1C3C"/>
    <w:rsid w:val="00EE4961"/>
    <w:rsid w:val="00EF4A75"/>
    <w:rsid w:val="00F078D5"/>
    <w:rsid w:val="00F11A54"/>
    <w:rsid w:val="00F15CC2"/>
    <w:rsid w:val="00F22DAC"/>
    <w:rsid w:val="00F27CC5"/>
    <w:rsid w:val="00F34C36"/>
    <w:rsid w:val="00F34FAD"/>
    <w:rsid w:val="00F35F81"/>
    <w:rsid w:val="00F36A65"/>
    <w:rsid w:val="00F37083"/>
    <w:rsid w:val="00F4409B"/>
    <w:rsid w:val="00F44AFE"/>
    <w:rsid w:val="00F51EF5"/>
    <w:rsid w:val="00F61E59"/>
    <w:rsid w:val="00F71619"/>
    <w:rsid w:val="00F7372C"/>
    <w:rsid w:val="00F83846"/>
    <w:rsid w:val="00F85C06"/>
    <w:rsid w:val="00F9347F"/>
    <w:rsid w:val="00FA44DF"/>
    <w:rsid w:val="00FA7A55"/>
    <w:rsid w:val="00FC0850"/>
    <w:rsid w:val="00FC7665"/>
    <w:rsid w:val="00FD05BA"/>
    <w:rsid w:val="00FE1C38"/>
    <w:rsid w:val="00FE22C5"/>
    <w:rsid w:val="00FE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05A77340-F74B-43C3-9D2F-46B44D01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C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B0C8A"/>
    <w:rPr>
      <w:rFonts w:ascii="Tahoma" w:hAnsi="Tahoma" w:cs="Tahoma"/>
      <w:sz w:val="16"/>
      <w:szCs w:val="16"/>
    </w:rPr>
  </w:style>
  <w:style w:type="character" w:customStyle="1" w:styleId="Ttulo6Char">
    <w:name w:val="Título 6 Char"/>
    <w:link w:val="Ttulo6"/>
    <w:rsid w:val="00FE1C38"/>
    <w:rPr>
      <w:b/>
      <w:color w:val="000000"/>
      <w:sz w:val="24"/>
    </w:rPr>
  </w:style>
  <w:style w:type="character" w:customStyle="1" w:styleId="Ttulo5Char">
    <w:name w:val="Título 5 Char"/>
    <w:link w:val="Ttulo5"/>
    <w:rsid w:val="0099568B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360021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5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7430\Documents\Modelos%20Personalizados%20do%20Office\OFPR%20062%20-%20Convite%20Presidente%20Incr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2002-369A-49A6-8D4A-1CD754A47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OFPR 062 - Convite Presidente Incra.dotx</Template>
  <TotalTime>6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Guilherme Luiz Guimaraes Medeiros</dc:creator>
  <cp:keywords>0</cp:keywords>
  <cp:lastModifiedBy>Francisco Alexandre Pierre Barreto Lima</cp:lastModifiedBy>
  <cp:revision>4</cp:revision>
  <cp:lastPrinted>2024-10-29T23:07:00Z</cp:lastPrinted>
  <dcterms:created xsi:type="dcterms:W3CDTF">2024-11-19T16:27:00Z</dcterms:created>
  <dcterms:modified xsi:type="dcterms:W3CDTF">2024-11-19T16:39:00Z</dcterms:modified>
</cp:coreProperties>
</file>