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336" w:rsidRPr="008E7506" w:rsidRDefault="0023721C" w:rsidP="008B4336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0C5FFB" w:rsidRDefault="000C5FFB" w:rsidP="000C5FFB">
      <w:pPr>
        <w:pStyle w:val="Ttulo1"/>
      </w:pPr>
    </w:p>
    <w:p w:rsidR="00F27C87" w:rsidRPr="008E7506" w:rsidRDefault="00F27C87" w:rsidP="008E7506">
      <w:pPr>
        <w:pStyle w:val="Corpo"/>
        <w:ind w:firstLine="1701"/>
        <w:jc w:val="center"/>
        <w:rPr>
          <w:rFonts w:ascii="Arial" w:hAnsi="Arial"/>
          <w:b/>
          <w:sz w:val="32"/>
        </w:rPr>
      </w:pPr>
    </w:p>
    <w:p w:rsidR="00F27C87" w:rsidRPr="008E7506" w:rsidRDefault="008E7506" w:rsidP="008E7506">
      <w:pPr>
        <w:pStyle w:val="Corpo"/>
        <w:jc w:val="center"/>
        <w:rPr>
          <w:rFonts w:ascii="Arial" w:hAnsi="Arial"/>
          <w:b/>
          <w:noProof/>
          <w:sz w:val="32"/>
        </w:rPr>
      </w:pPr>
      <w:r w:rsidRPr="008E7506">
        <w:rPr>
          <w:rFonts w:ascii="Arial" w:hAnsi="Arial"/>
          <w:b/>
          <w:sz w:val="32"/>
        </w:rPr>
        <w:t>RELATÓRIO DE VIAGEM</w:t>
      </w:r>
    </w:p>
    <w:p w:rsidR="00F27C87" w:rsidRPr="008E7506" w:rsidRDefault="00F27C87" w:rsidP="008E7506">
      <w:pPr>
        <w:pStyle w:val="Corpo"/>
        <w:rPr>
          <w:rFonts w:ascii="Times New Roman" w:hAnsi="Times New Roman"/>
          <w:sz w:val="32"/>
        </w:rPr>
      </w:pPr>
    </w:p>
    <w:p w:rsidR="00AA578C" w:rsidRDefault="00264467" w:rsidP="008E7506">
      <w:pPr>
        <w:pStyle w:val="Corp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DEPUTADO ROBERTO DE LUCENA </w:t>
      </w:r>
    </w:p>
    <w:p w:rsidR="00264467" w:rsidRDefault="00264467" w:rsidP="008E7506">
      <w:pPr>
        <w:pStyle w:val="Corp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CARTEIRA: 385</w:t>
      </w:r>
    </w:p>
    <w:p w:rsidR="00264467" w:rsidRDefault="00264467" w:rsidP="008E7506">
      <w:pPr>
        <w:pStyle w:val="Corpo"/>
        <w:rPr>
          <w:rFonts w:ascii="Times New Roman" w:hAnsi="Times New Roman"/>
          <w:b/>
        </w:rPr>
      </w:pPr>
    </w:p>
    <w:p w:rsidR="008E7506" w:rsidRDefault="008E7506" w:rsidP="008E7506">
      <w:pPr>
        <w:pStyle w:val="Corpo"/>
        <w:rPr>
          <w:rFonts w:ascii="Times New Roman" w:hAnsi="Times New Roman"/>
          <w:b/>
        </w:rPr>
      </w:pPr>
      <w:r w:rsidRPr="008E7506">
        <w:rPr>
          <w:rFonts w:ascii="Times New Roman" w:hAnsi="Times New Roman"/>
          <w:b/>
        </w:rPr>
        <w:t>OBJETIVO</w:t>
      </w:r>
    </w:p>
    <w:p w:rsidR="008E7506" w:rsidRPr="008E7506" w:rsidRDefault="008E7506" w:rsidP="00433788">
      <w:pPr>
        <w:pStyle w:val="Recuodecorpodetexto"/>
        <w:tabs>
          <w:tab w:val="left" w:pos="1418"/>
        </w:tabs>
        <w:spacing w:before="120" w:line="360" w:lineRule="auto"/>
        <w:ind w:left="0"/>
        <w:jc w:val="both"/>
        <w:rPr>
          <w:sz w:val="24"/>
          <w:szCs w:val="28"/>
        </w:rPr>
      </w:pPr>
      <w:r w:rsidRPr="008E7506">
        <w:rPr>
          <w:sz w:val="24"/>
          <w:szCs w:val="28"/>
        </w:rPr>
        <w:t>Com base no requerimento nº 11/2016 da Deputada Laura Carneiro, aprovado na reunião realizada no dia 6 de julho do corrente ano, a Comissão de Defesa dos Direitos da Pessoa Idosa escolheu o estado do Rio Grande do Sul para realização da sua primeira viagem em missão oficial, com o intuito de investigar as pesquisas e políticas públicas na área do envelhecimento. A escolha deu-se em virtude do estado O Rio Grande do Sul se destaca pelas políticas públicas implementadas em relação à população idosa. Na cidade de Porto Alegre/RS, por exemplo, o Instituto de Geriatria e Gerontologia do Hospital São Lucas, ligado a PUC-RS, criado em 1973, por meio de um protocolo firmado entre os governos do Brasil e do Japão, para intercâmbio médico-científico, tem uma grande experiência na temática. Por sua vez, o município de Veranópolis/RS, conhecido como “Terra da Longevidade”, desde 2001 executa programas e pesquisas voltados ao fortalecimento dos direitos da pessoa idosa.</w:t>
      </w:r>
    </w:p>
    <w:p w:rsidR="008E7506" w:rsidRPr="008E7506" w:rsidRDefault="008E7506" w:rsidP="00433788">
      <w:pPr>
        <w:pStyle w:val="Corpo"/>
        <w:spacing w:line="360" w:lineRule="auto"/>
        <w:rPr>
          <w:rFonts w:ascii="Times New Roman" w:hAnsi="Times New Roman"/>
          <w:b/>
        </w:rPr>
      </w:pPr>
    </w:p>
    <w:p w:rsidR="008E7506" w:rsidRPr="0004601D" w:rsidRDefault="008E7506" w:rsidP="00433788">
      <w:pPr>
        <w:pStyle w:val="Corpo"/>
        <w:spacing w:line="360" w:lineRule="auto"/>
        <w:rPr>
          <w:rFonts w:ascii="Times New Roman" w:hAnsi="Times New Roman"/>
        </w:rPr>
      </w:pPr>
      <w:r w:rsidRPr="008E7506">
        <w:rPr>
          <w:rFonts w:ascii="Times New Roman" w:hAnsi="Times New Roman"/>
          <w:b/>
        </w:rPr>
        <w:t>PERÍODO</w:t>
      </w:r>
      <w:r w:rsidR="0004601D">
        <w:rPr>
          <w:rFonts w:ascii="Times New Roman" w:hAnsi="Times New Roman"/>
          <w:b/>
        </w:rPr>
        <w:t xml:space="preserve">: </w:t>
      </w:r>
      <w:r w:rsidR="007E4BD6">
        <w:rPr>
          <w:rFonts w:ascii="Times New Roman" w:hAnsi="Times New Roman"/>
        </w:rPr>
        <w:t>6 e 7 de outubro de 2016</w:t>
      </w:r>
    </w:p>
    <w:p w:rsidR="008E7506" w:rsidRPr="008E7506" w:rsidRDefault="008E7506" w:rsidP="00433788">
      <w:pPr>
        <w:pStyle w:val="Corpo"/>
        <w:spacing w:line="360" w:lineRule="auto"/>
        <w:rPr>
          <w:rFonts w:ascii="Times New Roman" w:hAnsi="Times New Roman"/>
          <w:b/>
        </w:rPr>
      </w:pPr>
    </w:p>
    <w:p w:rsidR="008E7506" w:rsidRPr="008E7506" w:rsidRDefault="008E7506" w:rsidP="00433788">
      <w:pPr>
        <w:pStyle w:val="Corpo"/>
        <w:spacing w:line="360" w:lineRule="auto"/>
        <w:rPr>
          <w:rFonts w:ascii="Times New Roman" w:hAnsi="Times New Roman"/>
          <w:b/>
        </w:rPr>
      </w:pPr>
      <w:r w:rsidRPr="008E7506">
        <w:rPr>
          <w:rFonts w:ascii="Times New Roman" w:hAnsi="Times New Roman"/>
          <w:b/>
        </w:rPr>
        <w:t>LOCAL</w:t>
      </w:r>
      <w:r w:rsidR="0004601D">
        <w:rPr>
          <w:rFonts w:ascii="Times New Roman" w:hAnsi="Times New Roman"/>
          <w:b/>
        </w:rPr>
        <w:t xml:space="preserve">: </w:t>
      </w:r>
      <w:r w:rsidR="0004601D" w:rsidRPr="0004601D">
        <w:rPr>
          <w:rFonts w:ascii="Times New Roman" w:hAnsi="Times New Roman"/>
        </w:rPr>
        <w:t>Porto Alegre (RS) e Veranópolis (RS)</w:t>
      </w:r>
    </w:p>
    <w:p w:rsidR="008E7506" w:rsidRPr="008E7506" w:rsidRDefault="008E7506" w:rsidP="00433788">
      <w:pPr>
        <w:pStyle w:val="Corpo"/>
        <w:spacing w:line="360" w:lineRule="auto"/>
        <w:rPr>
          <w:rFonts w:ascii="Times New Roman" w:hAnsi="Times New Roman"/>
          <w:b/>
        </w:rPr>
      </w:pPr>
    </w:p>
    <w:p w:rsidR="008E7506" w:rsidRDefault="00950EA9" w:rsidP="00433788">
      <w:pPr>
        <w:pStyle w:val="Corpo"/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ATIVIDADES</w:t>
      </w:r>
      <w:r w:rsidR="007E4BD6">
        <w:rPr>
          <w:rFonts w:ascii="Times New Roman" w:hAnsi="Times New Roman"/>
          <w:b/>
        </w:rPr>
        <w:t>:</w:t>
      </w:r>
    </w:p>
    <w:p w:rsidR="007E4BD6" w:rsidRPr="007E4BD6" w:rsidRDefault="007E4BD6" w:rsidP="00433788">
      <w:pPr>
        <w:pStyle w:val="Corpo"/>
        <w:spacing w:line="360" w:lineRule="auto"/>
        <w:rPr>
          <w:rFonts w:ascii="Times New Roman" w:hAnsi="Times New Roman"/>
          <w:b/>
          <w:u w:val="single"/>
        </w:rPr>
      </w:pPr>
      <w:r w:rsidRPr="007E4BD6">
        <w:rPr>
          <w:rFonts w:ascii="Times New Roman" w:hAnsi="Times New Roman"/>
          <w:b/>
          <w:u w:val="single"/>
        </w:rPr>
        <w:t>5/10/2016</w:t>
      </w:r>
    </w:p>
    <w:p w:rsidR="00AA578C" w:rsidRDefault="00AA578C" w:rsidP="00433788">
      <w:pPr>
        <w:pStyle w:val="Corpo"/>
        <w:spacing w:line="360" w:lineRule="auto"/>
        <w:rPr>
          <w:rFonts w:ascii="Times New Roman" w:hAnsi="Times New Roman"/>
        </w:rPr>
      </w:pPr>
      <w:r w:rsidRPr="00BF4D3D">
        <w:rPr>
          <w:rFonts w:ascii="Times New Roman" w:hAnsi="Times New Roman"/>
          <w:u w:val="single"/>
        </w:rPr>
        <w:t>20h:</w:t>
      </w:r>
      <w:r w:rsidRPr="00AA57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Embarque no aeroporto de Brasília, pela Latam, voo 3071, com destino à Porto Alegre</w:t>
      </w:r>
    </w:p>
    <w:p w:rsidR="00AA578C" w:rsidRPr="00AA578C" w:rsidRDefault="00AA578C" w:rsidP="00433788">
      <w:pPr>
        <w:pStyle w:val="Corpo"/>
        <w:spacing w:line="360" w:lineRule="auto"/>
        <w:rPr>
          <w:rFonts w:ascii="Times New Roman" w:hAnsi="Times New Roman"/>
        </w:rPr>
      </w:pPr>
      <w:r w:rsidRPr="00BF4D3D">
        <w:rPr>
          <w:rFonts w:ascii="Times New Roman" w:hAnsi="Times New Roman"/>
          <w:u w:val="single"/>
        </w:rPr>
        <w:t>22h45:</w:t>
      </w:r>
      <w:r>
        <w:rPr>
          <w:rFonts w:ascii="Times New Roman" w:hAnsi="Times New Roman"/>
        </w:rPr>
        <w:t xml:space="preserve"> Desembarque no aeroporto de Porto Alegre/RS</w:t>
      </w:r>
    </w:p>
    <w:p w:rsidR="008E7506" w:rsidRDefault="008E7506" w:rsidP="00433788">
      <w:pPr>
        <w:pStyle w:val="Corpo"/>
        <w:spacing w:line="360" w:lineRule="auto"/>
        <w:rPr>
          <w:rFonts w:ascii="Times New Roman" w:hAnsi="Times New Roman"/>
          <w:b/>
        </w:rPr>
      </w:pPr>
    </w:p>
    <w:p w:rsidR="00433788" w:rsidRDefault="00433788" w:rsidP="00433788">
      <w:pPr>
        <w:pStyle w:val="Corpo"/>
        <w:spacing w:line="360" w:lineRule="auto"/>
        <w:rPr>
          <w:rFonts w:ascii="Times New Roman" w:hAnsi="Times New Roman"/>
          <w:b/>
        </w:rPr>
      </w:pPr>
    </w:p>
    <w:p w:rsidR="00433788" w:rsidRDefault="00433788" w:rsidP="00433788">
      <w:pPr>
        <w:pStyle w:val="Corpo"/>
        <w:spacing w:line="360" w:lineRule="auto"/>
        <w:rPr>
          <w:rFonts w:ascii="Times New Roman" w:hAnsi="Times New Roman"/>
          <w:b/>
          <w:u w:val="single"/>
        </w:rPr>
      </w:pPr>
    </w:p>
    <w:p w:rsidR="00AA578C" w:rsidRPr="007E4BD6" w:rsidRDefault="00AA578C" w:rsidP="00433788">
      <w:pPr>
        <w:pStyle w:val="Corpo"/>
        <w:spacing w:line="36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6</w:t>
      </w:r>
      <w:r w:rsidRPr="007E4BD6">
        <w:rPr>
          <w:rFonts w:ascii="Times New Roman" w:hAnsi="Times New Roman"/>
          <w:b/>
          <w:u w:val="single"/>
        </w:rPr>
        <w:t>/10/2016</w:t>
      </w:r>
    </w:p>
    <w:p w:rsidR="00AA578C" w:rsidRDefault="00AA578C" w:rsidP="00433788">
      <w:pPr>
        <w:pStyle w:val="Corpo"/>
        <w:spacing w:line="360" w:lineRule="auto"/>
        <w:rPr>
          <w:rFonts w:ascii="Times New Roman" w:hAnsi="Times New Roman"/>
        </w:rPr>
      </w:pPr>
      <w:r w:rsidRPr="009B78D2">
        <w:rPr>
          <w:rFonts w:ascii="Times New Roman" w:hAnsi="Times New Roman"/>
          <w:u w:val="single"/>
        </w:rPr>
        <w:t>9h:</w:t>
      </w:r>
      <w:r w:rsidRPr="00AA57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Reunião na PUC-RS com os membros do Instituto de Geriatria e Gerontologia (IGG) do Hospital São Lucas com a equipe médica responsável pelas pesquisas e projetos relacionados à pessoa idosa, sob coordenação do Dr. Newton</w:t>
      </w:r>
      <w:r w:rsidR="00C22602">
        <w:rPr>
          <w:rFonts w:ascii="Times New Roman" w:hAnsi="Times New Roman"/>
        </w:rPr>
        <w:t xml:space="preserve"> Luiz</w:t>
      </w:r>
      <w:r>
        <w:rPr>
          <w:rFonts w:ascii="Times New Roman" w:hAnsi="Times New Roman"/>
        </w:rPr>
        <w:t xml:space="preserve"> Terra.</w:t>
      </w:r>
    </w:p>
    <w:p w:rsidR="00BF4D3D" w:rsidRDefault="00BF4D3D" w:rsidP="00433788">
      <w:pPr>
        <w:pStyle w:val="Corpo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encontro </w:t>
      </w:r>
      <w:r w:rsidR="00240052">
        <w:rPr>
          <w:rFonts w:ascii="Times New Roman" w:hAnsi="Times New Roman"/>
        </w:rPr>
        <w:t>foi marcado pela apresentação das iniciativas e pesquisas do IGG relacionadas à pessoa idosa e à pessoa longeva.</w:t>
      </w:r>
      <w:r w:rsidR="000D68FA">
        <w:rPr>
          <w:rFonts w:ascii="Times New Roman" w:hAnsi="Times New Roman"/>
        </w:rPr>
        <w:t xml:space="preserve"> Além da apresentação dos trabalhos do Instituto, </w:t>
      </w:r>
      <w:r w:rsidR="00433788">
        <w:rPr>
          <w:rFonts w:ascii="Times New Roman" w:hAnsi="Times New Roman"/>
        </w:rPr>
        <w:t xml:space="preserve">foram feitas sugestões aos parlamentares presentes </w:t>
      </w:r>
      <w:r w:rsidR="009C0E8D">
        <w:rPr>
          <w:rFonts w:ascii="Times New Roman" w:hAnsi="Times New Roman"/>
        </w:rPr>
        <w:t xml:space="preserve">(Deputado Roberto de Lucena e Deputada Leandre) </w:t>
      </w:r>
      <w:r w:rsidR="00433788">
        <w:rPr>
          <w:rFonts w:ascii="Times New Roman" w:hAnsi="Times New Roman"/>
        </w:rPr>
        <w:t xml:space="preserve">de possíveis medidas e atuações legislativas federais que poderiam impactar positivamente </w:t>
      </w:r>
      <w:r w:rsidR="008F5C9C">
        <w:rPr>
          <w:rFonts w:ascii="Times New Roman" w:hAnsi="Times New Roman"/>
        </w:rPr>
        <w:t>as iniciativas particulares e/ou governamentais para a população idosa.</w:t>
      </w:r>
    </w:p>
    <w:p w:rsidR="00AA578C" w:rsidRDefault="00C22602" w:rsidP="00433788">
      <w:pPr>
        <w:pStyle w:val="Corpo"/>
        <w:spacing w:line="360" w:lineRule="auto"/>
        <w:rPr>
          <w:rFonts w:ascii="Times New Roman" w:hAnsi="Times New Roman"/>
        </w:rPr>
      </w:pPr>
      <w:r w:rsidRPr="009B78D2">
        <w:rPr>
          <w:rFonts w:ascii="Times New Roman" w:hAnsi="Times New Roman"/>
          <w:u w:val="single"/>
        </w:rPr>
        <w:t>12h30</w:t>
      </w:r>
      <w:r w:rsidR="00AA578C" w:rsidRPr="009B78D2">
        <w:rPr>
          <w:rFonts w:ascii="Times New Roman" w:hAnsi="Times New Roman"/>
          <w:u w:val="single"/>
        </w:rPr>
        <w:t>:</w:t>
      </w:r>
      <w:r w:rsidR="00AA57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Translado à cidade de Veranópolis</w:t>
      </w:r>
    </w:p>
    <w:p w:rsidR="000D7F51" w:rsidRDefault="00C22602" w:rsidP="00433788">
      <w:pPr>
        <w:spacing w:line="360" w:lineRule="auto"/>
        <w:jc w:val="both"/>
        <w:rPr>
          <w:sz w:val="24"/>
          <w:shd w:val="clear" w:color="auto" w:fill="FAFAFA"/>
        </w:rPr>
      </w:pPr>
      <w:r w:rsidRPr="009B78D2">
        <w:rPr>
          <w:sz w:val="24"/>
          <w:u w:val="single"/>
        </w:rPr>
        <w:t>16h:</w:t>
      </w:r>
      <w:r w:rsidRPr="000D7F51">
        <w:rPr>
          <w:sz w:val="24"/>
        </w:rPr>
        <w:t xml:space="preserve"> </w:t>
      </w:r>
      <w:r w:rsidRPr="000D7F51">
        <w:rPr>
          <w:sz w:val="24"/>
          <w:szCs w:val="24"/>
        </w:rPr>
        <w:t>Chegada à cidade de Veranópolis e</w:t>
      </w:r>
      <w:r w:rsidR="000D7F51" w:rsidRPr="000D7F51">
        <w:rPr>
          <w:sz w:val="24"/>
          <w:szCs w:val="24"/>
        </w:rPr>
        <w:t xml:space="preserve"> recepção pelo Prefeito Municipal, Sr. Carlos Alberto </w:t>
      </w:r>
      <w:proofErr w:type="spellStart"/>
      <w:r w:rsidR="000D7F51" w:rsidRPr="000D7F51">
        <w:rPr>
          <w:sz w:val="24"/>
          <w:szCs w:val="24"/>
        </w:rPr>
        <w:t>Spanhol</w:t>
      </w:r>
      <w:proofErr w:type="spellEnd"/>
      <w:r w:rsidR="000D7F51">
        <w:rPr>
          <w:sz w:val="24"/>
          <w:szCs w:val="24"/>
        </w:rPr>
        <w:t xml:space="preserve"> </w:t>
      </w:r>
      <w:r w:rsidR="000D7F51" w:rsidRPr="000D7F51">
        <w:rPr>
          <w:sz w:val="24"/>
          <w:szCs w:val="24"/>
        </w:rPr>
        <w:t>e pelo Secretário de Saú</w:t>
      </w:r>
      <w:r w:rsidR="000D7F51">
        <w:rPr>
          <w:sz w:val="24"/>
          <w:szCs w:val="24"/>
        </w:rPr>
        <w:t xml:space="preserve">de Municipal, Sr. </w:t>
      </w:r>
      <w:proofErr w:type="spellStart"/>
      <w:r w:rsidR="000D7F51" w:rsidRPr="000D7F51">
        <w:rPr>
          <w:sz w:val="24"/>
          <w:shd w:val="clear" w:color="auto" w:fill="FAFAFA"/>
        </w:rPr>
        <w:t>Neivaldo</w:t>
      </w:r>
      <w:proofErr w:type="spellEnd"/>
      <w:r w:rsidR="000D7F51" w:rsidRPr="000D7F51">
        <w:rPr>
          <w:sz w:val="24"/>
          <w:shd w:val="clear" w:color="auto" w:fill="FAFAFA"/>
        </w:rPr>
        <w:t xml:space="preserve"> </w:t>
      </w:r>
      <w:proofErr w:type="spellStart"/>
      <w:r w:rsidR="000D7F51" w:rsidRPr="000D7F51">
        <w:rPr>
          <w:sz w:val="24"/>
          <w:shd w:val="clear" w:color="auto" w:fill="FAFAFA"/>
        </w:rPr>
        <w:t>Florisberto</w:t>
      </w:r>
      <w:proofErr w:type="spellEnd"/>
      <w:r w:rsidR="000D7F51" w:rsidRPr="000D7F51">
        <w:rPr>
          <w:sz w:val="24"/>
          <w:shd w:val="clear" w:color="auto" w:fill="FAFAFA"/>
        </w:rPr>
        <w:t xml:space="preserve"> Della </w:t>
      </w:r>
      <w:proofErr w:type="spellStart"/>
      <w:r w:rsidR="000D7F51" w:rsidRPr="000D7F51">
        <w:rPr>
          <w:sz w:val="24"/>
          <w:shd w:val="clear" w:color="auto" w:fill="FAFAFA"/>
        </w:rPr>
        <w:t>Giustina</w:t>
      </w:r>
      <w:proofErr w:type="spellEnd"/>
      <w:r w:rsidR="000D7F51" w:rsidRPr="000D7F51">
        <w:rPr>
          <w:sz w:val="24"/>
          <w:shd w:val="clear" w:color="auto" w:fill="FAFAFA"/>
        </w:rPr>
        <w:t xml:space="preserve"> Carvalho</w:t>
      </w:r>
      <w:r w:rsidR="000D68FA">
        <w:rPr>
          <w:sz w:val="24"/>
          <w:shd w:val="clear" w:color="auto" w:fill="FAFAFA"/>
        </w:rPr>
        <w:t>.</w:t>
      </w:r>
      <w:r w:rsidR="008F5C9C">
        <w:rPr>
          <w:sz w:val="24"/>
          <w:shd w:val="clear" w:color="auto" w:fill="FAFAFA"/>
        </w:rPr>
        <w:t xml:space="preserve"> </w:t>
      </w:r>
    </w:p>
    <w:p w:rsidR="00C22602" w:rsidRDefault="000D7F51" w:rsidP="00433788">
      <w:pPr>
        <w:spacing w:line="360" w:lineRule="auto"/>
        <w:jc w:val="both"/>
        <w:rPr>
          <w:sz w:val="24"/>
          <w:szCs w:val="24"/>
        </w:rPr>
      </w:pPr>
      <w:r w:rsidRPr="009B78D2">
        <w:rPr>
          <w:sz w:val="24"/>
          <w:u w:val="single"/>
          <w:shd w:val="clear" w:color="auto" w:fill="FAFAFA"/>
        </w:rPr>
        <w:t>16h30:</w:t>
      </w:r>
      <w:r w:rsidRPr="000D7F51">
        <w:rPr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 w:rsidR="00C22602" w:rsidRPr="000D7F51">
        <w:rPr>
          <w:sz w:val="24"/>
          <w:szCs w:val="24"/>
        </w:rPr>
        <w:t xml:space="preserve">isita ao Grupo </w:t>
      </w:r>
      <w:r w:rsidRPr="000D7F51">
        <w:rPr>
          <w:sz w:val="24"/>
          <w:szCs w:val="24"/>
        </w:rPr>
        <w:t xml:space="preserve">de Convivência </w:t>
      </w:r>
      <w:r w:rsidR="00C22602" w:rsidRPr="000D7F51">
        <w:rPr>
          <w:sz w:val="24"/>
          <w:szCs w:val="24"/>
        </w:rPr>
        <w:t>da Longevidade</w:t>
      </w:r>
      <w:r w:rsidR="000D68FA">
        <w:rPr>
          <w:sz w:val="24"/>
          <w:szCs w:val="24"/>
        </w:rPr>
        <w:t xml:space="preserve"> de Veranópolis.</w:t>
      </w:r>
    </w:p>
    <w:p w:rsidR="009963A6" w:rsidRDefault="00433788" w:rsidP="0043378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Grupo de Conviv</w:t>
      </w:r>
      <w:r w:rsidR="000D68FA">
        <w:rPr>
          <w:sz w:val="24"/>
          <w:szCs w:val="24"/>
        </w:rPr>
        <w:t>ência da Longevidade</w:t>
      </w:r>
      <w:r w:rsidR="009963A6">
        <w:rPr>
          <w:sz w:val="24"/>
          <w:szCs w:val="24"/>
        </w:rPr>
        <w:t xml:space="preserve">, criado há 20 anos, é formado por aproximadamente 250 </w:t>
      </w:r>
      <w:r w:rsidR="009963A6" w:rsidRPr="009963A6">
        <w:rPr>
          <w:sz w:val="24"/>
          <w:szCs w:val="24"/>
        </w:rPr>
        <w:t>idosos</w:t>
      </w:r>
      <w:r w:rsidR="009963A6">
        <w:rPr>
          <w:sz w:val="24"/>
          <w:szCs w:val="24"/>
        </w:rPr>
        <w:t xml:space="preserve"> e organiza atividades lúdicas e de inclusão para essa parcela da população.</w:t>
      </w:r>
    </w:p>
    <w:p w:rsidR="000D7F51" w:rsidRDefault="009963A6" w:rsidP="0043378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D7F51" w:rsidRDefault="000D7F51" w:rsidP="00433788">
      <w:pPr>
        <w:pStyle w:val="Corpo"/>
        <w:spacing w:line="36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7</w:t>
      </w:r>
      <w:r w:rsidRPr="007E4BD6">
        <w:rPr>
          <w:rFonts w:ascii="Times New Roman" w:hAnsi="Times New Roman"/>
          <w:b/>
          <w:u w:val="single"/>
        </w:rPr>
        <w:t>/10/2016</w:t>
      </w:r>
    </w:p>
    <w:p w:rsidR="00264467" w:rsidRDefault="00264467" w:rsidP="00264467">
      <w:pPr>
        <w:pStyle w:val="Corpo"/>
        <w:spacing w:line="360" w:lineRule="auto"/>
        <w:rPr>
          <w:rFonts w:ascii="Times New Roman" w:hAnsi="Times New Roman"/>
          <w:b/>
          <w:u w:val="single"/>
        </w:rPr>
      </w:pPr>
    </w:p>
    <w:p w:rsidR="00264467" w:rsidRPr="007E4BD6" w:rsidRDefault="00264467" w:rsidP="00264467">
      <w:pPr>
        <w:pStyle w:val="Corpo"/>
        <w:spacing w:line="36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7</w:t>
      </w:r>
      <w:r w:rsidRPr="00264467">
        <w:rPr>
          <w:rFonts w:ascii="Times New Roman" w:hAnsi="Times New Roman"/>
          <w:b/>
          <w:u w:val="single"/>
        </w:rPr>
        <w:t>h: Embarque no</w:t>
      </w:r>
      <w:r>
        <w:rPr>
          <w:rFonts w:ascii="Times New Roman" w:hAnsi="Times New Roman"/>
          <w:b/>
          <w:u w:val="single"/>
        </w:rPr>
        <w:t xml:space="preserve"> aeroporto de Porto Alegre no </w:t>
      </w:r>
      <w:r w:rsidRPr="00264467">
        <w:rPr>
          <w:rFonts w:ascii="Times New Roman" w:hAnsi="Times New Roman"/>
          <w:b/>
          <w:u w:val="single"/>
        </w:rPr>
        <w:t xml:space="preserve">Voo TAM JJ 3212 08:14 - </w:t>
      </w:r>
      <w:proofErr w:type="gramStart"/>
      <w:r w:rsidRPr="00264467">
        <w:rPr>
          <w:rFonts w:ascii="Times New Roman" w:hAnsi="Times New Roman"/>
          <w:b/>
          <w:u w:val="single"/>
        </w:rPr>
        <w:t>10:05  Porto</w:t>
      </w:r>
      <w:proofErr w:type="gramEnd"/>
      <w:r w:rsidRPr="00264467">
        <w:rPr>
          <w:rFonts w:ascii="Times New Roman" w:hAnsi="Times New Roman"/>
          <w:b/>
          <w:u w:val="single"/>
        </w:rPr>
        <w:t xml:space="preserve"> Alegre </w:t>
      </w:r>
      <w:r>
        <w:rPr>
          <w:rFonts w:ascii="Times New Roman" w:hAnsi="Times New Roman"/>
          <w:b/>
          <w:u w:val="single"/>
        </w:rPr>
        <w:t>–</w:t>
      </w:r>
      <w:r w:rsidRPr="00264467">
        <w:rPr>
          <w:rFonts w:ascii="Times New Roman" w:hAnsi="Times New Roman"/>
          <w:b/>
          <w:u w:val="single"/>
        </w:rPr>
        <w:t xml:space="preserve"> Guarulhos</w:t>
      </w:r>
      <w:r>
        <w:rPr>
          <w:rFonts w:ascii="Times New Roman" w:hAnsi="Times New Roman"/>
          <w:b/>
          <w:u w:val="single"/>
        </w:rPr>
        <w:t xml:space="preserve"> (em caráter de urgência o parlamentar antecipou seu retorno, comprometendo a participação dele na agenda do dia 07/10)</w:t>
      </w:r>
    </w:p>
    <w:p w:rsidR="000D7F51" w:rsidRDefault="000D7F51" w:rsidP="00264467">
      <w:pPr>
        <w:pStyle w:val="Corpo"/>
        <w:spacing w:line="360" w:lineRule="auto"/>
        <w:jc w:val="center"/>
        <w:rPr>
          <w:rFonts w:ascii="Times New Roman" w:hAnsi="Times New Roman"/>
        </w:rPr>
      </w:pPr>
    </w:p>
    <w:p w:rsidR="00264467" w:rsidRDefault="00264467" w:rsidP="00264467">
      <w:pPr>
        <w:pStyle w:val="Corpo"/>
        <w:spacing w:line="360" w:lineRule="auto"/>
        <w:jc w:val="center"/>
        <w:rPr>
          <w:rFonts w:ascii="Times New Roman" w:hAnsi="Times New Roman"/>
        </w:rPr>
      </w:pPr>
    </w:p>
    <w:p w:rsidR="00264467" w:rsidRDefault="00264467" w:rsidP="00264467">
      <w:pPr>
        <w:pStyle w:val="Corpo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ROBERTO DE LUCENA</w:t>
      </w:r>
    </w:p>
    <w:p w:rsidR="00264467" w:rsidRPr="00AA578C" w:rsidRDefault="00264467" w:rsidP="00264467">
      <w:pPr>
        <w:pStyle w:val="Corpo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Deputado Federal </w:t>
      </w:r>
      <w:bookmarkStart w:id="0" w:name="_GoBack"/>
      <w:bookmarkEnd w:id="0"/>
    </w:p>
    <w:sectPr w:rsidR="00264467" w:rsidRPr="00AA578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DF3" w:rsidRDefault="00170DF3" w:rsidP="00812223">
      <w:r>
        <w:separator/>
      </w:r>
    </w:p>
  </w:endnote>
  <w:endnote w:type="continuationSeparator" w:id="0">
    <w:p w:rsidR="00170DF3" w:rsidRDefault="00170DF3" w:rsidP="00812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2C3" w:rsidRPr="00240052" w:rsidRDefault="005822C3" w:rsidP="005822C3">
    <w:pPr>
      <w:pStyle w:val="Corpo"/>
      <w:tabs>
        <w:tab w:val="left" w:pos="720"/>
        <w:tab w:val="left" w:pos="1440"/>
        <w:tab w:val="left" w:pos="2160"/>
        <w:tab w:val="left" w:pos="288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line="198" w:lineRule="atLeast"/>
      <w:jc w:val="center"/>
      <w:rPr>
        <w:rFonts w:ascii="Arial Narrow" w:hAnsi="Arial Narrow"/>
        <w:sz w:val="18"/>
      </w:rPr>
    </w:pPr>
    <w:r w:rsidRPr="00240052">
      <w:rPr>
        <w:rFonts w:ascii="Arial Narrow" w:hAnsi="Arial Narrow"/>
        <w:sz w:val="18"/>
      </w:rPr>
      <w:t xml:space="preserve">Anexo II - Sala 187 B - Superior– Brasília/DF - </w:t>
    </w:r>
    <w:proofErr w:type="spellStart"/>
    <w:r w:rsidRPr="00240052">
      <w:rPr>
        <w:rFonts w:ascii="Arial Narrow" w:hAnsi="Arial Narrow"/>
        <w:sz w:val="18"/>
      </w:rPr>
      <w:t>Cep</w:t>
    </w:r>
    <w:proofErr w:type="spellEnd"/>
    <w:r w:rsidRPr="00240052">
      <w:rPr>
        <w:rFonts w:ascii="Arial Narrow" w:hAnsi="Arial Narrow"/>
        <w:sz w:val="18"/>
      </w:rPr>
      <w:t>: 70.160-900</w:t>
    </w:r>
  </w:p>
  <w:p w:rsidR="005822C3" w:rsidRPr="00240052" w:rsidRDefault="005822C3" w:rsidP="005822C3">
    <w:pPr>
      <w:pStyle w:val="Cabealho"/>
      <w:jc w:val="center"/>
      <w:rPr>
        <w:rFonts w:ascii="Arial Narrow" w:hAnsi="Arial Narrow"/>
        <w:sz w:val="18"/>
      </w:rPr>
    </w:pPr>
    <w:r w:rsidRPr="00240052">
      <w:rPr>
        <w:rFonts w:ascii="Arial Narrow" w:hAnsi="Arial Narrow"/>
        <w:sz w:val="18"/>
      </w:rPr>
      <w:t>tel.   (0xx61) 3216-6952</w:t>
    </w:r>
  </w:p>
  <w:p w:rsidR="005822C3" w:rsidRPr="00240052" w:rsidRDefault="005822C3" w:rsidP="005822C3">
    <w:pPr>
      <w:pStyle w:val="Cabealho"/>
      <w:jc w:val="center"/>
      <w:rPr>
        <w:rFonts w:ascii="Arial Narrow" w:hAnsi="Arial Narrow"/>
        <w:sz w:val="18"/>
      </w:rPr>
    </w:pPr>
    <w:proofErr w:type="gramStart"/>
    <w:r w:rsidRPr="00240052">
      <w:rPr>
        <w:rFonts w:ascii="Arial Narrow" w:hAnsi="Arial Narrow"/>
        <w:sz w:val="18"/>
      </w:rPr>
      <w:t>e-mail</w:t>
    </w:r>
    <w:proofErr w:type="gramEnd"/>
    <w:r w:rsidRPr="00240052">
      <w:rPr>
        <w:rFonts w:ascii="Arial Narrow" w:hAnsi="Arial Narrow"/>
        <w:sz w:val="18"/>
      </w:rPr>
      <w:t>: cidoso.decom@camara.leg.br</w:t>
    </w:r>
  </w:p>
  <w:p w:rsidR="005822C3" w:rsidRDefault="005822C3" w:rsidP="005822C3">
    <w:pPr>
      <w:pStyle w:val="Rodap"/>
    </w:pPr>
  </w:p>
  <w:p w:rsidR="00170DF3" w:rsidRDefault="00170D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DF3" w:rsidRDefault="00170DF3" w:rsidP="00812223">
      <w:r>
        <w:separator/>
      </w:r>
    </w:p>
  </w:footnote>
  <w:footnote w:type="continuationSeparator" w:id="0">
    <w:p w:rsidR="00170DF3" w:rsidRDefault="00170DF3" w:rsidP="00812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2C3" w:rsidRDefault="00264467" w:rsidP="005822C3">
    <w:pPr>
      <w:pStyle w:val="Corpo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rPr>
        <w:rFonts w:ascii="Arial" w:hAnsi="Arial"/>
        <w:b/>
      </w:rPr>
    </w:pPr>
    <w:r>
      <w:rPr>
        <w:rFonts w:ascii="Times New Roman" w:hAnsi="Times New Roman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5298" type="#_x0000_t75" style="position:absolute;left:0;text-align:left;margin-left:-71.75pt;margin-top:-10.9pt;width:68.95pt;height:72.25pt;z-index:-251658752;mso-wrap-distance-left:9.05pt;mso-wrap-distance-right:9.05pt" filled="t">
          <v:fill color2="black"/>
          <v:imagedata r:id="rId1" o:title=""/>
        </v:shape>
        <o:OLEObject Type="Embed" ProgID="Word.Picture.8" ShapeID="_x0000_s55298" DrawAspect="Content" ObjectID="_1537879284" r:id="rId2"/>
      </w:object>
    </w:r>
    <w:r w:rsidR="005822C3">
      <w:rPr>
        <w:rFonts w:ascii="Arial" w:hAnsi="Arial"/>
        <w:b/>
      </w:rPr>
      <w:t>CÂMARA DOS DEPUTADOS</w:t>
    </w:r>
  </w:p>
  <w:p w:rsidR="005822C3" w:rsidRDefault="005822C3" w:rsidP="005822C3">
    <w:pPr>
      <w:pStyle w:val="Corpo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rPr>
        <w:rFonts w:ascii="Arial" w:hAnsi="Arial"/>
        <w:b/>
      </w:rPr>
    </w:pPr>
    <w:r>
      <w:rPr>
        <w:rFonts w:ascii="Arial" w:hAnsi="Arial"/>
        <w:b/>
      </w:rPr>
      <w:t>DEPARTAMENTO DE COMISSÕES</w:t>
    </w:r>
  </w:p>
  <w:p w:rsidR="005822C3" w:rsidRDefault="005822C3" w:rsidP="005822C3">
    <w:pPr>
      <w:pStyle w:val="Corpo"/>
      <w:tabs>
        <w:tab w:val="left" w:pos="720"/>
        <w:tab w:val="left" w:pos="1440"/>
        <w:tab w:val="left" w:pos="2160"/>
        <w:tab w:val="left" w:pos="288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rPr>
        <w:rFonts w:ascii="Arial" w:hAnsi="Arial"/>
        <w:b/>
        <w:sz w:val="22"/>
      </w:rPr>
    </w:pPr>
    <w:r w:rsidRPr="00312734">
      <w:rPr>
        <w:rFonts w:ascii="Arial" w:hAnsi="Arial" w:cs="Arial"/>
        <w:b/>
        <w:bCs/>
        <w:sz w:val="16"/>
        <w:szCs w:val="16"/>
        <w:lang w:eastAsia="pt-BR"/>
      </w:rPr>
      <w:t xml:space="preserve">COMISSÃO </w:t>
    </w:r>
    <w:r>
      <w:rPr>
        <w:rFonts w:ascii="Arial" w:hAnsi="Arial" w:cs="Arial"/>
        <w:b/>
        <w:bCs/>
        <w:sz w:val="16"/>
        <w:szCs w:val="16"/>
        <w:lang w:eastAsia="pt-BR"/>
      </w:rPr>
      <w:t>DE DEFESA DOS DIREITOS DA PESSOA IDOSA</w:t>
    </w:r>
  </w:p>
  <w:p w:rsidR="00170DF3" w:rsidRDefault="00170DF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C735C6"/>
    <w:multiLevelType w:val="hybridMultilevel"/>
    <w:tmpl w:val="9F5064E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5299"/>
    <o:shapelayout v:ext="edit">
      <o:idmap v:ext="edit" data="5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336"/>
    <w:rsid w:val="000053E3"/>
    <w:rsid w:val="000223C2"/>
    <w:rsid w:val="000373FC"/>
    <w:rsid w:val="00041CD5"/>
    <w:rsid w:val="0004601D"/>
    <w:rsid w:val="00057B73"/>
    <w:rsid w:val="00093888"/>
    <w:rsid w:val="000B65C5"/>
    <w:rsid w:val="000B6E0D"/>
    <w:rsid w:val="000C5FFB"/>
    <w:rsid w:val="000D68FA"/>
    <w:rsid w:val="000D7F51"/>
    <w:rsid w:val="00130530"/>
    <w:rsid w:val="00134666"/>
    <w:rsid w:val="00155C18"/>
    <w:rsid w:val="00170DF3"/>
    <w:rsid w:val="001711E7"/>
    <w:rsid w:val="0018012B"/>
    <w:rsid w:val="0023220E"/>
    <w:rsid w:val="00236061"/>
    <w:rsid w:val="0023721C"/>
    <w:rsid w:val="00240052"/>
    <w:rsid w:val="00264467"/>
    <w:rsid w:val="00273B2B"/>
    <w:rsid w:val="002D70CE"/>
    <w:rsid w:val="002F6EB8"/>
    <w:rsid w:val="003000DD"/>
    <w:rsid w:val="00315479"/>
    <w:rsid w:val="00330BBF"/>
    <w:rsid w:val="00351041"/>
    <w:rsid w:val="00383B8B"/>
    <w:rsid w:val="003944B2"/>
    <w:rsid w:val="003A01CF"/>
    <w:rsid w:val="003B7AF7"/>
    <w:rsid w:val="003D7455"/>
    <w:rsid w:val="00415027"/>
    <w:rsid w:val="004253E6"/>
    <w:rsid w:val="00433788"/>
    <w:rsid w:val="00452EE1"/>
    <w:rsid w:val="00463A4E"/>
    <w:rsid w:val="004701AF"/>
    <w:rsid w:val="004C3709"/>
    <w:rsid w:val="004D5F79"/>
    <w:rsid w:val="004E49E0"/>
    <w:rsid w:val="00504F43"/>
    <w:rsid w:val="00512DBB"/>
    <w:rsid w:val="00523DC1"/>
    <w:rsid w:val="00541149"/>
    <w:rsid w:val="00542D9C"/>
    <w:rsid w:val="00542F0D"/>
    <w:rsid w:val="00557744"/>
    <w:rsid w:val="005822C3"/>
    <w:rsid w:val="005A7340"/>
    <w:rsid w:val="005E1D3E"/>
    <w:rsid w:val="00602FFF"/>
    <w:rsid w:val="00651EC5"/>
    <w:rsid w:val="00691574"/>
    <w:rsid w:val="00703FAE"/>
    <w:rsid w:val="00722476"/>
    <w:rsid w:val="0076584F"/>
    <w:rsid w:val="00777B00"/>
    <w:rsid w:val="007E4BD6"/>
    <w:rsid w:val="007E55D7"/>
    <w:rsid w:val="00812223"/>
    <w:rsid w:val="00817E45"/>
    <w:rsid w:val="00826D8F"/>
    <w:rsid w:val="00836D3A"/>
    <w:rsid w:val="00840EE1"/>
    <w:rsid w:val="00880B9B"/>
    <w:rsid w:val="008B2F35"/>
    <w:rsid w:val="008B4336"/>
    <w:rsid w:val="008E7506"/>
    <w:rsid w:val="008F5C9C"/>
    <w:rsid w:val="008F7E60"/>
    <w:rsid w:val="00903BC9"/>
    <w:rsid w:val="009355B7"/>
    <w:rsid w:val="00950EA9"/>
    <w:rsid w:val="009675FC"/>
    <w:rsid w:val="00972E50"/>
    <w:rsid w:val="009963A6"/>
    <w:rsid w:val="009B1028"/>
    <w:rsid w:val="009B2AF2"/>
    <w:rsid w:val="009B78D2"/>
    <w:rsid w:val="009C0E8D"/>
    <w:rsid w:val="009E45A9"/>
    <w:rsid w:val="00A06C38"/>
    <w:rsid w:val="00A163DF"/>
    <w:rsid w:val="00A30891"/>
    <w:rsid w:val="00A337F0"/>
    <w:rsid w:val="00A74177"/>
    <w:rsid w:val="00AA578C"/>
    <w:rsid w:val="00AF7F27"/>
    <w:rsid w:val="00B25A6A"/>
    <w:rsid w:val="00B27059"/>
    <w:rsid w:val="00B35DF0"/>
    <w:rsid w:val="00B503CA"/>
    <w:rsid w:val="00B811A7"/>
    <w:rsid w:val="00BC6C91"/>
    <w:rsid w:val="00BF4D3D"/>
    <w:rsid w:val="00C1679A"/>
    <w:rsid w:val="00C22602"/>
    <w:rsid w:val="00C247A0"/>
    <w:rsid w:val="00C6383E"/>
    <w:rsid w:val="00C6624E"/>
    <w:rsid w:val="00C95BCF"/>
    <w:rsid w:val="00CC325B"/>
    <w:rsid w:val="00CF5D3E"/>
    <w:rsid w:val="00D0049E"/>
    <w:rsid w:val="00D12DC5"/>
    <w:rsid w:val="00D12DCD"/>
    <w:rsid w:val="00D31A2D"/>
    <w:rsid w:val="00D37CD4"/>
    <w:rsid w:val="00D51799"/>
    <w:rsid w:val="00D52856"/>
    <w:rsid w:val="00D55BB5"/>
    <w:rsid w:val="00D613AB"/>
    <w:rsid w:val="00D61857"/>
    <w:rsid w:val="00D93DD9"/>
    <w:rsid w:val="00DB1D32"/>
    <w:rsid w:val="00DD4B0A"/>
    <w:rsid w:val="00E25D0E"/>
    <w:rsid w:val="00EA429E"/>
    <w:rsid w:val="00EA4FC1"/>
    <w:rsid w:val="00EC04FE"/>
    <w:rsid w:val="00EC4ACD"/>
    <w:rsid w:val="00F27C87"/>
    <w:rsid w:val="00F51430"/>
    <w:rsid w:val="00FB2872"/>
    <w:rsid w:val="00FB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9"/>
    <o:shapelayout v:ext="edit">
      <o:idmap v:ext="edit" data="1"/>
    </o:shapelayout>
  </w:shapeDefaults>
  <w:decimalSymbol w:val=","/>
  <w:listSeparator w:val=";"/>
  <w15:docId w15:val="{1346665B-4B46-4B33-9AFD-636B760E0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F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C5FFB"/>
    <w:pPr>
      <w:keepNext/>
      <w:outlineLvl w:val="0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02FF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122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812223"/>
  </w:style>
  <w:style w:type="paragraph" w:styleId="Rodap">
    <w:name w:val="footer"/>
    <w:basedOn w:val="Normal"/>
    <w:link w:val="RodapChar"/>
    <w:unhideWhenUsed/>
    <w:rsid w:val="008122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812223"/>
  </w:style>
  <w:style w:type="paragraph" w:styleId="Textodebalo">
    <w:name w:val="Balloon Text"/>
    <w:basedOn w:val="Normal"/>
    <w:link w:val="TextodebaloChar"/>
    <w:uiPriority w:val="99"/>
    <w:semiHidden/>
    <w:unhideWhenUsed/>
    <w:rsid w:val="008122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222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0C5FFB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0C5FFB"/>
    <w:pPr>
      <w:jc w:val="both"/>
    </w:pPr>
    <w:rPr>
      <w:rFonts w:ascii="Arial" w:hAnsi="Arial"/>
      <w:sz w:val="22"/>
    </w:rPr>
  </w:style>
  <w:style w:type="character" w:customStyle="1" w:styleId="CorpodetextoChar">
    <w:name w:val="Corpo de texto Char"/>
    <w:basedOn w:val="Fontepargpadro"/>
    <w:link w:val="Corpodetexto"/>
    <w:semiHidden/>
    <w:rsid w:val="000C5FFB"/>
    <w:rPr>
      <w:rFonts w:ascii="Arial" w:eastAsia="Times New Roman" w:hAnsi="Arial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02FF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02F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">
    <w:name w:val="Corpo"/>
    <w:rsid w:val="00602FFF"/>
    <w:pPr>
      <w:suppressAutoHyphens/>
      <w:spacing w:after="0" w:line="240" w:lineRule="auto"/>
      <w:jc w:val="both"/>
    </w:pPr>
    <w:rPr>
      <w:rFonts w:ascii="Tms Rmn" w:eastAsia="Times New Roman" w:hAnsi="Tms Rmn" w:cs="Times New Roman"/>
      <w:color w:val="000000"/>
      <w:sz w:val="24"/>
      <w:szCs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02FF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996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AARQUIVOS%202012\AUDIENCIAS%20%20E%20SEMIN&#193;RIOS\Papel%20Timbrado%20cdc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cdc</Template>
  <TotalTime>1</TotalTime>
  <Pages>2</Pages>
  <Words>425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Dep. Roberto De Lucena</cp:lastModifiedBy>
  <cp:revision>2</cp:revision>
  <cp:lastPrinted>2016-10-13T18:54:00Z</cp:lastPrinted>
  <dcterms:created xsi:type="dcterms:W3CDTF">2016-10-13T18:55:00Z</dcterms:created>
  <dcterms:modified xsi:type="dcterms:W3CDTF">2016-10-13T18:55:00Z</dcterms:modified>
</cp:coreProperties>
</file>